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E68" w:rsidRDefault="00701AE5" w:rsidP="00FB2A60">
      <w:pPr>
        <w:ind w:left="-144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8D647F4" wp14:editId="6F9316E8">
            <wp:simplePos x="0" y="0"/>
            <wp:positionH relativeFrom="column">
              <wp:posOffset>2579370</wp:posOffset>
            </wp:positionH>
            <wp:positionV relativeFrom="paragraph">
              <wp:posOffset>-630055</wp:posOffset>
            </wp:positionV>
            <wp:extent cx="2625635" cy="1553889"/>
            <wp:effectExtent l="133350" t="95250" r="156210" b="160655"/>
            <wp:wrapNone/>
            <wp:docPr id="79" name="Picture 79" descr="F:\Crime Prevention Resources\ACPA\Bike Guard\beijing-bike-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rime Prevention Resources\ACPA\Bike Guard\beijing-bike-sh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"/>
                    <a:stretch/>
                  </pic:blipFill>
                  <pic:spPr bwMode="auto">
                    <a:xfrm>
                      <a:off x="0" y="0"/>
                      <a:ext cx="2625635" cy="1553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A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F90356" wp14:editId="7901EA8E">
                <wp:simplePos x="0" y="0"/>
                <wp:positionH relativeFrom="column">
                  <wp:posOffset>6107430</wp:posOffset>
                </wp:positionH>
                <wp:positionV relativeFrom="paragraph">
                  <wp:posOffset>-548453</wp:posOffset>
                </wp:positionV>
                <wp:extent cx="2286000" cy="1472453"/>
                <wp:effectExtent l="0" t="38100" r="0" b="520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72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7A6D" w:rsidRPr="00D57A6D" w:rsidRDefault="00D57A6D" w:rsidP="00D57A6D">
                            <w:pPr>
                              <w:spacing w:before="240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7A6D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TAG </w:t>
                            </w:r>
                          </w:p>
                          <w:p w:rsidR="002B745E" w:rsidRPr="00D57A6D" w:rsidRDefault="00D57A6D" w:rsidP="00D57A6D">
                            <w:pPr>
                              <w:spacing w:before="24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7A6D"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YOUR </w:t>
                            </w:r>
                            <w:r w:rsidR="002B745E" w:rsidRPr="00D57A6D"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BIKE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480.9pt;margin-top:-43.2pt;width:180pt;height:11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" filled="f" stroked="f">
                <v:fill o:detectmouseclick="t"/>
                <v:textbox inset=",0,,0">
                  <w:txbxContent>
                    <w:p w:rsidR="00D57A6D" w:rsidRPr="00D57A6D" w:rsidRDefault="00D57A6D" w:rsidP="00D57A6D">
                      <w:pPr>
                        <w:spacing w:before="240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57A6D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TAG </w:t>
                      </w:r>
                    </w:p>
                    <w:p w:rsidR="002B745E" w:rsidRPr="00D57A6D" w:rsidRDefault="00D57A6D" w:rsidP="00D57A6D">
                      <w:pPr>
                        <w:spacing w:before="240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57A6D"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YOUR </w:t>
                      </w:r>
                      <w:r w:rsidR="002B745E" w:rsidRPr="00D57A6D"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BIKE</w:t>
                      </w:r>
                    </w:p>
                  </w:txbxContent>
                </v:textbox>
              </v:shape>
            </w:pict>
          </mc:Fallback>
        </mc:AlternateContent>
      </w:r>
      <w:r w:rsidR="002B745E">
        <w:rPr>
          <w:noProof/>
        </w:rPr>
        <w:drawing>
          <wp:anchor distT="0" distB="0" distL="114300" distR="114300" simplePos="0" relativeHeight="251674624" behindDoc="0" locked="0" layoutInCell="1" allowOverlap="1" wp14:anchorId="59905494" wp14:editId="11098983">
            <wp:simplePos x="0" y="0"/>
            <wp:positionH relativeFrom="column">
              <wp:posOffset>7344746</wp:posOffset>
            </wp:positionH>
            <wp:positionV relativeFrom="paragraph">
              <wp:posOffset>-404122</wp:posOffset>
            </wp:positionV>
            <wp:extent cx="968189" cy="1070963"/>
            <wp:effectExtent l="0" t="0" r="3810" b="0"/>
            <wp:wrapNone/>
            <wp:docPr id="30" name="Picture 30" descr="F:\Crime Prevention Resources\ACPA\Bike Guard\bikegu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rime Prevention Resources\ACPA\Bike Guard\bikeguar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034" l="0" r="99465">
                                  <a14:foregroundMark x1="19251" y1="11594" x2="2139" y2="14493"/>
                                  <a14:backgroundMark x1="1604" y1="28986" x2="535" y2="19807"/>
                                  <a14:backgroundMark x1="535" y1="19324" x2="0" y2="15459"/>
                                  <a14:backgroundMark x1="535" y1="13043" x2="82888" y2="966"/>
                                  <a14:backgroundMark x1="83957" y1="1449" x2="95187" y2="48792"/>
                                  <a14:backgroundMark x1="2139" y1="28986" x2="5348" y2="54106"/>
                                  <a14:backgroundMark x1="94652" y1="48309" x2="98396" y2="67150"/>
                                  <a14:backgroundMark x1="98396" y1="67150" x2="98930" y2="719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89" cy="107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ED0E9A" wp14:editId="625603A2">
                <wp:simplePos x="0" y="0"/>
                <wp:positionH relativeFrom="column">
                  <wp:posOffset>-660400</wp:posOffset>
                </wp:positionH>
                <wp:positionV relativeFrom="paragraph">
                  <wp:posOffset>-553720</wp:posOffset>
                </wp:positionV>
                <wp:extent cx="2705100" cy="685800"/>
                <wp:effectExtent l="0" t="0" r="3175" b="1270"/>
                <wp:wrapNone/>
                <wp:docPr id="2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05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B01" w:rsidRPr="000E4578" w:rsidRDefault="001A1820" w:rsidP="001A1820">
                            <w:pPr>
                              <w:pStyle w:val="SubheadHere"/>
                              <w:jc w:val="left"/>
                              <w:rPr>
                                <w:b/>
                              </w:rPr>
                            </w:pPr>
                            <w:r w:rsidRPr="000E4578">
                              <w:rPr>
                                <w:b/>
                              </w:rPr>
                              <w:t xml:space="preserve">How to Apply Your </w:t>
                            </w:r>
                            <w:r w:rsidR="00D8087B" w:rsidRPr="000E4578">
                              <w:rPr>
                                <w:b/>
                              </w:rPr>
                              <w:t xml:space="preserve">                                                                                </w:t>
                            </w:r>
                            <w:r w:rsidRPr="000E4578">
                              <w:rPr>
                                <w:b/>
                              </w:rPr>
                              <w:t>BikeGuard™ Asset Tags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left:0;text-align:left;margin-left:-52pt;margin-top:-43.6pt;width:213pt;height:5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" filled="f" stroked="f">
                <v:textbox>
                  <w:txbxContent>
                    <w:p w:rsidR="00987B01" w:rsidRPr="000E4578" w:rsidRDefault="001A1820" w:rsidP="001A1820">
                      <w:pPr>
                        <w:pStyle w:val="SubheadHere"/>
                        <w:jc w:val="left"/>
                        <w:rPr>
                          <w:b/>
                        </w:rPr>
                      </w:pPr>
                      <w:r w:rsidRPr="000E4578">
                        <w:rPr>
                          <w:b/>
                        </w:rPr>
                        <w:t xml:space="preserve">How to Apply Your </w:t>
                      </w:r>
                      <w:r w:rsidR="00D8087B" w:rsidRPr="000E4578">
                        <w:rPr>
                          <w:b/>
                        </w:rPr>
                        <w:t xml:space="preserve">                                                                                </w:t>
                      </w:r>
                      <w:r w:rsidRPr="000E4578">
                        <w:rPr>
                          <w:b/>
                        </w:rPr>
                        <w:t>BikeGuard™ Asset Tags</w:t>
                      </w:r>
                    </w:p>
                  </w:txbxContent>
                </v:textbox>
              </v:shape>
            </w:pict>
          </mc:Fallback>
        </mc:AlternateContent>
      </w:r>
      <w:r w:rsidRPr="00701AE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5BB7">
        <w:rPr>
          <w:noProof/>
        </w:rPr>
        <w:drawing>
          <wp:anchor distT="0" distB="0" distL="114300" distR="114300" simplePos="0" relativeHeight="251652096" behindDoc="1" locked="0" layoutInCell="1" allowOverlap="1" wp14:anchorId="2B712255" wp14:editId="2E3EDCB7">
            <wp:simplePos x="0" y="0"/>
            <wp:positionH relativeFrom="column">
              <wp:posOffset>-1144905</wp:posOffset>
            </wp:positionH>
            <wp:positionV relativeFrom="paragraph">
              <wp:posOffset>-1009650</wp:posOffset>
            </wp:positionV>
            <wp:extent cx="10058400" cy="7772400"/>
            <wp:effectExtent l="0" t="0" r="0" b="0"/>
            <wp:wrapNone/>
            <wp:docPr id="71" name="Picture 71" descr="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rochure_outsi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E68" w:rsidRDefault="007544B2" w:rsidP="00D43E68">
      <w:pPr>
        <w:spacing w:before="240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33CD6B8" wp14:editId="400628CF">
            <wp:simplePos x="0" y="0"/>
            <wp:positionH relativeFrom="column">
              <wp:posOffset>-656112</wp:posOffset>
            </wp:positionH>
            <wp:positionV relativeFrom="paragraph">
              <wp:posOffset>38496</wp:posOffset>
            </wp:positionV>
            <wp:extent cx="2398816" cy="1681929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61" cy="16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B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758707B" wp14:editId="26DFEC03">
                <wp:simplePos x="0" y="0"/>
                <wp:positionH relativeFrom="column">
                  <wp:posOffset>1651635</wp:posOffset>
                </wp:positionH>
                <wp:positionV relativeFrom="paragraph">
                  <wp:posOffset>7203440</wp:posOffset>
                </wp:positionV>
                <wp:extent cx="8115300" cy="228600"/>
                <wp:effectExtent l="3810" t="0" r="0" b="317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5C1E5E" w:rsidRDefault="00D43E68" w:rsidP="00D43E68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130.05pt;margin-top:567.2pt;width:639pt;height:18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" filled="f" stroked="f">
                <v:textbox>
                  <w:txbxContent>
                    <w:p w:rsidR="00D43E68" w:rsidRPr="005C1E5E" w:rsidRDefault="00D43E68" w:rsidP="00D43E68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</w:p>
    <w:p w:rsidR="00D43E68" w:rsidRDefault="008046BD" w:rsidP="00D43E68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BF0BA17" wp14:editId="7D1FC038">
                <wp:simplePos x="0" y="0"/>
                <wp:positionH relativeFrom="column">
                  <wp:posOffset>2676525</wp:posOffset>
                </wp:positionH>
                <wp:positionV relativeFrom="paragraph">
                  <wp:posOffset>3764279</wp:posOffset>
                </wp:positionV>
                <wp:extent cx="2400300" cy="1914525"/>
                <wp:effectExtent l="0" t="0" r="0" b="9525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00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6BD" w:rsidRPr="008046BD" w:rsidRDefault="008046BD" w:rsidP="008046BD">
                            <w:pPr>
                              <w:jc w:val="both"/>
                              <w:rPr>
                                <w:rFonts w:ascii="Tahoma" w:hAnsi="Tahoma" w:cs="Tahoma"/>
                                <w:color w:val="061D19"/>
                                <w:sz w:val="20"/>
                              </w:rPr>
                            </w:pPr>
                            <w:r w:rsidRPr="008046BD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The Arizona Crime Prevention Association (ACPA) </w:t>
                            </w:r>
                            <w:r w:rsidR="004D6361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is a 501(c</w:t>
                            </w:r>
                            <w:proofErr w:type="gramStart"/>
                            <w:r w:rsidR="004D6361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)3</w:t>
                            </w:r>
                            <w:proofErr w:type="gramEnd"/>
                            <w:r w:rsidR="004D6361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Non-Profit Corporation </w:t>
                            </w:r>
                            <w:r w:rsidRPr="008046BD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created in 1977 by crime prevention officers,</w:t>
                            </w:r>
                            <w:r w:rsidR="000E4578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civilian employees, volunteers;</w:t>
                            </w:r>
                            <w:r w:rsidRPr="008046BD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and members of security</w:t>
                            </w:r>
                            <w:r w:rsidR="005F0AFF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and loss prevention industries. </w:t>
                            </w:r>
                            <w:r w:rsidR="004D6361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Their </w:t>
                            </w:r>
                            <w:r w:rsidR="005F0AFF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mission is</w:t>
                            </w:r>
                            <w:r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</w:t>
                            </w:r>
                            <w:r w:rsidR="004D6361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to </w:t>
                            </w:r>
                            <w:r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promot</w:t>
                            </w:r>
                            <w:r w:rsidR="004D6361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e c</w:t>
                            </w:r>
                            <w:r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rime</w:t>
                            </w:r>
                            <w:r w:rsidR="004D6361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p</w:t>
                            </w:r>
                            <w:r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reve</w:t>
                            </w:r>
                            <w:r w:rsidR="005F0AFF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ntion</w:t>
                            </w:r>
                            <w:r w:rsidR="004D6361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a</w:t>
                            </w:r>
                            <w:r w:rsidR="005F0AFF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wareness</w:t>
                            </w:r>
                            <w:r w:rsidR="004D6361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 xml:space="preserve"> and reduce crime </w:t>
                            </w:r>
                            <w:r w:rsidR="005F0AFF"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throughout the S</w:t>
                            </w:r>
                            <w:r w:rsidRPr="007F720A">
                              <w:rPr>
                                <w:rFonts w:ascii="Arial" w:hAnsi="Arial" w:cs="Arial"/>
                                <w:color w:val="061D19"/>
                                <w:sz w:val="20"/>
                              </w:rPr>
                              <w:t>tate of Arizona.</w:t>
                            </w:r>
                            <w:r w:rsidRPr="008046BD">
                              <w:rPr>
                                <w:rFonts w:ascii="Tahoma" w:hAnsi="Tahoma" w:cs="Tahoma"/>
                                <w:color w:val="061D19"/>
                                <w:sz w:val="20"/>
                              </w:rPr>
                              <w:t> </w:t>
                            </w:r>
                          </w:p>
                          <w:p w:rsidR="00D43E68" w:rsidRPr="00E73F03" w:rsidRDefault="00D43E68" w:rsidP="00D43E68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</w:p>
                          <w:p w:rsidR="00D43E68" w:rsidRPr="005F0AFF" w:rsidRDefault="0054739D" w:rsidP="008C723A">
                            <w:pPr>
                              <w:pStyle w:val="Address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0AFF">
                              <w:rPr>
                                <w:b/>
                                <w:sz w:val="28"/>
                                <w:szCs w:val="28"/>
                              </w:rPr>
                              <w:t>WWW.ACPA.NET</w:t>
                            </w:r>
                          </w:p>
                          <w:p w:rsidR="00D43E68" w:rsidRPr="005C1E5E" w:rsidRDefault="00D43E68" w:rsidP="00D43E68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9D1C20"/>
                              </w:rPr>
                            </w:pPr>
                          </w:p>
                          <w:p w:rsidR="00D43E68" w:rsidRPr="00A90BC1" w:rsidRDefault="00A90BC1" w:rsidP="00D43E6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9D1C20"/>
                              </w:rPr>
                            </w:pPr>
                            <w:r w:rsidRPr="00A90BC1">
                              <w:rPr>
                                <w:rFonts w:ascii="Helvetica" w:hAnsi="Helvetica"/>
                                <w:b/>
                                <w:color w:val="9D1C20"/>
                              </w:rPr>
                              <w:t>www.myassettag.com/bike/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10.75pt;margin-top:296.4pt;width:189pt;height:150.7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" filled="f" stroked="f">
                <v:textbox>
                  <w:txbxContent>
                    <w:p w:rsidR="008046BD" w:rsidRPr="008046BD" w:rsidRDefault="008046BD" w:rsidP="008046BD">
                      <w:pPr>
                        <w:jc w:val="both"/>
                        <w:rPr>
                          <w:rFonts w:ascii="Tahoma" w:hAnsi="Tahoma" w:cs="Tahoma"/>
                          <w:color w:val="061D19"/>
                          <w:sz w:val="20"/>
                        </w:rPr>
                      </w:pPr>
                      <w:r w:rsidRPr="008046BD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The Arizona Crime Prevention Association (ACPA) </w:t>
                      </w:r>
                      <w:r w:rsidR="004D6361">
                        <w:rPr>
                          <w:rFonts w:ascii="Arial" w:hAnsi="Arial" w:cs="Arial"/>
                          <w:color w:val="061D19"/>
                          <w:sz w:val="20"/>
                        </w:rPr>
                        <w:t>is a 501(c</w:t>
                      </w:r>
                      <w:proofErr w:type="gramStart"/>
                      <w:r w:rsidR="004D6361">
                        <w:rPr>
                          <w:rFonts w:ascii="Arial" w:hAnsi="Arial" w:cs="Arial"/>
                          <w:color w:val="061D19"/>
                          <w:sz w:val="20"/>
                        </w:rPr>
                        <w:t>)3</w:t>
                      </w:r>
                      <w:proofErr w:type="gramEnd"/>
                      <w:r w:rsidR="004D6361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Non-Profit Corporation </w:t>
                      </w:r>
                      <w:r w:rsidRPr="008046BD">
                        <w:rPr>
                          <w:rFonts w:ascii="Arial" w:hAnsi="Arial" w:cs="Arial"/>
                          <w:color w:val="061D19"/>
                          <w:sz w:val="20"/>
                        </w:rPr>
                        <w:t>created in 1977 by crime prevention officers,</w:t>
                      </w:r>
                      <w:r w:rsidR="000E4578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civilian employees, volunteers;</w:t>
                      </w:r>
                      <w:r w:rsidRPr="008046BD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and members of security</w:t>
                      </w:r>
                      <w:r w:rsidR="005F0AFF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and loss prevention industries. </w:t>
                      </w:r>
                      <w:r w:rsidR="004D6361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Their </w:t>
                      </w:r>
                      <w:r w:rsidR="005F0AFF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mission is</w:t>
                      </w:r>
                      <w:r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</w:t>
                      </w:r>
                      <w:r w:rsidR="004D6361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to </w:t>
                      </w:r>
                      <w:r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promot</w:t>
                      </w:r>
                      <w:r w:rsidR="004D6361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e c</w:t>
                      </w:r>
                      <w:r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rime</w:t>
                      </w:r>
                      <w:r w:rsidR="004D6361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p</w:t>
                      </w:r>
                      <w:r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reve</w:t>
                      </w:r>
                      <w:r w:rsidR="005F0AFF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ntion</w:t>
                      </w:r>
                      <w:r w:rsidR="004D6361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a</w:t>
                      </w:r>
                      <w:r w:rsidR="005F0AFF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wareness</w:t>
                      </w:r>
                      <w:r w:rsidR="004D6361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 xml:space="preserve"> and reduce crime </w:t>
                      </w:r>
                      <w:r w:rsidR="005F0AFF"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throughout the S</w:t>
                      </w:r>
                      <w:r w:rsidRPr="007F720A">
                        <w:rPr>
                          <w:rFonts w:ascii="Arial" w:hAnsi="Arial" w:cs="Arial"/>
                          <w:color w:val="061D19"/>
                          <w:sz w:val="20"/>
                        </w:rPr>
                        <w:t>tate of Arizona.</w:t>
                      </w:r>
                      <w:r w:rsidRPr="008046BD">
                        <w:rPr>
                          <w:rFonts w:ascii="Tahoma" w:hAnsi="Tahoma" w:cs="Tahoma"/>
                          <w:color w:val="061D19"/>
                          <w:sz w:val="20"/>
                        </w:rPr>
                        <w:t> </w:t>
                      </w:r>
                    </w:p>
                    <w:p w:rsidR="00D43E68" w:rsidRPr="00E73F03" w:rsidRDefault="00D43E68" w:rsidP="00D43E68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</w:p>
                    <w:p w:rsidR="00D43E68" w:rsidRPr="005F0AFF" w:rsidRDefault="0054739D" w:rsidP="008C723A">
                      <w:pPr>
                        <w:pStyle w:val="Address"/>
                        <w:rPr>
                          <w:b/>
                          <w:sz w:val="28"/>
                          <w:szCs w:val="28"/>
                        </w:rPr>
                      </w:pPr>
                      <w:r w:rsidRPr="005F0AFF">
                        <w:rPr>
                          <w:b/>
                          <w:sz w:val="28"/>
                          <w:szCs w:val="28"/>
                        </w:rPr>
                        <w:t>WWW.ACPA.NET</w:t>
                      </w:r>
                    </w:p>
                    <w:p w:rsidR="00D43E68" w:rsidRPr="005C1E5E" w:rsidRDefault="00D43E68" w:rsidP="00D43E68">
                      <w:pPr>
                        <w:jc w:val="center"/>
                        <w:rPr>
                          <w:rFonts w:ascii="45 Helvetica Light" w:hAnsi="45 Helvetica Light"/>
                          <w:color w:val="9D1C20"/>
                        </w:rPr>
                      </w:pPr>
                    </w:p>
                    <w:p w:rsidR="00D43E68" w:rsidRPr="00A90BC1" w:rsidRDefault="00A90BC1" w:rsidP="00D43E68">
                      <w:pPr>
                        <w:jc w:val="center"/>
                        <w:rPr>
                          <w:rFonts w:ascii="Helvetica" w:hAnsi="Helvetica"/>
                          <w:b/>
                          <w:color w:val="9D1C20"/>
                        </w:rPr>
                      </w:pPr>
                      <w:r w:rsidRPr="00A90BC1">
                        <w:rPr>
                          <w:rFonts w:ascii="Helvetica" w:hAnsi="Helvetica"/>
                          <w:b/>
                          <w:color w:val="9D1C20"/>
                        </w:rPr>
                        <w:t>www.myassettag.com/bike/</w:t>
                      </w:r>
                    </w:p>
                  </w:txbxContent>
                </v:textbox>
              </v:shape>
            </w:pict>
          </mc:Fallback>
        </mc:AlternateContent>
      </w:r>
      <w:r w:rsidR="007D349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E99C8D" wp14:editId="3F277742">
                <wp:simplePos x="0" y="0"/>
                <wp:positionH relativeFrom="column">
                  <wp:posOffset>2449039</wp:posOffset>
                </wp:positionH>
                <wp:positionV relativeFrom="paragraph">
                  <wp:posOffset>649568</wp:posOffset>
                </wp:positionV>
                <wp:extent cx="2867421" cy="2719921"/>
                <wp:effectExtent l="0" t="0" r="9525" b="444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67421" cy="2719921"/>
                        </a:xfrm>
                        <a:prstGeom prst="rect">
                          <a:avLst/>
                        </a:prstGeom>
                        <a:solidFill>
                          <a:srgbClr val="9D1C2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6EED" w:rsidRPr="00701AE5" w:rsidRDefault="00A80E0E" w:rsidP="00A80E0E">
                            <w:pPr>
                              <w:widowControl w:val="0"/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4"/>
                                <w:lang w:val="en"/>
                              </w:rPr>
                            </w:pPr>
                            <w:r w:rsidRPr="00701AE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4"/>
                                <w:lang w:val="en"/>
                              </w:rPr>
                              <w:t>WHEN BUYING A NEW BIKE…</w:t>
                            </w:r>
                          </w:p>
                          <w:p w:rsidR="009B61A7" w:rsidRDefault="009B61A7" w:rsidP="005D185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 w:hanging="270"/>
                            </w:pPr>
                            <w:r>
                              <w:t>Record and safely store the</w:t>
                            </w:r>
                            <w:r w:rsidR="007D3498">
                              <w:t xml:space="preserve"> make, model and</w:t>
                            </w:r>
                            <w:r>
                              <w:t xml:space="preserve"> serial #</w:t>
                            </w:r>
                            <w:r w:rsidR="005D1858">
                              <w:t xml:space="preserve"> (located on the bottom of th</w:t>
                            </w:r>
                            <w:r w:rsidR="007D3498">
                              <w:t>e bike, where the pedals attach).</w:t>
                            </w:r>
                          </w:p>
                          <w:p w:rsidR="005D1858" w:rsidRDefault="005D1858" w:rsidP="005D1858">
                            <w:pPr>
                              <w:pStyle w:val="Bulletpoints"/>
                              <w:spacing w:line="240" w:lineRule="auto"/>
                              <w:ind w:left="360"/>
                            </w:pPr>
                          </w:p>
                          <w:p w:rsidR="00D43E68" w:rsidRPr="002D7A67" w:rsidRDefault="009B61A7" w:rsidP="009B61A7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>Register you</w:t>
                            </w:r>
                            <w:r w:rsidR="00510B97">
                              <w:t>r</w:t>
                            </w:r>
                            <w:r>
                              <w:t xml:space="preserve"> bike with </w:t>
                            </w:r>
                            <w:proofErr w:type="spellStart"/>
                            <w:r w:rsidRPr="009B61A7">
                              <w:t>BikeGuard</w:t>
                            </w:r>
                            <w:proofErr w:type="spellEnd"/>
                            <w:r w:rsidRPr="009B61A7">
                              <w:t>™</w:t>
                            </w:r>
                            <w:r w:rsidR="007D3498">
                              <w:t>.</w:t>
                            </w:r>
                          </w:p>
                          <w:p w:rsidR="00D43E68" w:rsidRPr="002D7A67" w:rsidRDefault="009B61A7" w:rsidP="008C723A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>Place the asset tags on your bike</w:t>
                            </w:r>
                            <w:r w:rsidR="007D3498">
                              <w:t>.</w:t>
                            </w:r>
                          </w:p>
                          <w:p w:rsidR="00D43E68" w:rsidRPr="002D7A67" w:rsidRDefault="009B61A7" w:rsidP="008C723A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>Let tags cure 2 days before riding it</w:t>
                            </w:r>
                            <w:r w:rsidR="007D3498">
                              <w:t>.</w:t>
                            </w:r>
                          </w:p>
                          <w:p w:rsidR="00D43E68" w:rsidRDefault="005D1858" w:rsidP="00D43E6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>Use a U-Lock to lock your bike</w:t>
                            </w:r>
                            <w:r w:rsidR="007D3498">
                              <w:t>.</w:t>
                            </w:r>
                          </w:p>
                          <w:p w:rsidR="005D1858" w:rsidRDefault="005D1858" w:rsidP="005D185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60" w:hanging="270"/>
                            </w:pPr>
                            <w:r>
                              <w:t>Make sure the U-Lock passes through the center of the frame as well as the wheel</w:t>
                            </w:r>
                            <w:r w:rsidR="007D3498">
                              <w:t>.</w:t>
                            </w:r>
                          </w:p>
                          <w:p w:rsidR="005D1858" w:rsidRPr="005D1858" w:rsidRDefault="005D1858" w:rsidP="00D43E68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>Be safe and always wear a helmet!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92.85pt;margin-top:51.15pt;width:225.8pt;height:214.1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" fillcolor="#9d1c20" stroked="f">
                <v:textbox>
                  <w:txbxContent>
                    <w:p w:rsidR="00206EED" w:rsidRPr="00701AE5" w:rsidRDefault="00A80E0E" w:rsidP="00A80E0E">
                      <w:pPr>
                        <w:widowControl w:val="0"/>
                        <w:spacing w:before="120"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Cs w:val="24"/>
                          <w:lang w:val="en"/>
                        </w:rPr>
                      </w:pPr>
                      <w:r w:rsidRPr="00701AE5">
                        <w:rPr>
                          <w:rFonts w:ascii="Arial" w:hAnsi="Arial" w:cs="Arial"/>
                          <w:b/>
                          <w:color w:val="FFFFFF" w:themeColor="background1"/>
                          <w:szCs w:val="24"/>
                          <w:lang w:val="en"/>
                        </w:rPr>
                        <w:t>WHEN BUYING A NEW BIKE…</w:t>
                      </w:r>
                    </w:p>
                    <w:p w:rsidR="009B61A7" w:rsidRDefault="009B61A7" w:rsidP="005D185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40" w:lineRule="auto"/>
                        <w:ind w:left="360" w:hanging="270"/>
                      </w:pPr>
                      <w:r>
                        <w:t>Record and safely store the</w:t>
                      </w:r>
                      <w:r w:rsidR="007D3498">
                        <w:t xml:space="preserve"> make, model and</w:t>
                      </w:r>
                      <w:r>
                        <w:t xml:space="preserve"> serial #</w:t>
                      </w:r>
                      <w:r w:rsidR="005D1858">
                        <w:t xml:space="preserve"> (located on the bottom of th</w:t>
                      </w:r>
                      <w:r w:rsidR="007D3498">
                        <w:t>e bike, where the pedals attach).</w:t>
                      </w:r>
                    </w:p>
                    <w:p w:rsidR="005D1858" w:rsidRDefault="005D1858" w:rsidP="005D1858">
                      <w:pPr>
                        <w:pStyle w:val="Bulletpoints"/>
                        <w:spacing w:line="240" w:lineRule="auto"/>
                        <w:ind w:left="360"/>
                      </w:pPr>
                    </w:p>
                    <w:p w:rsidR="00D43E68" w:rsidRPr="002D7A67" w:rsidRDefault="009B61A7" w:rsidP="009B61A7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>Register you</w:t>
                      </w:r>
                      <w:r w:rsidR="00510B97">
                        <w:t>r</w:t>
                      </w:r>
                      <w:r>
                        <w:t xml:space="preserve"> bike with </w:t>
                      </w:r>
                      <w:proofErr w:type="spellStart"/>
                      <w:r w:rsidRPr="009B61A7">
                        <w:t>BikeGuard</w:t>
                      </w:r>
                      <w:proofErr w:type="spellEnd"/>
                      <w:r w:rsidRPr="009B61A7">
                        <w:t>™</w:t>
                      </w:r>
                      <w:r w:rsidR="007D3498">
                        <w:t>.</w:t>
                      </w:r>
                    </w:p>
                    <w:p w:rsidR="00D43E68" w:rsidRPr="002D7A67" w:rsidRDefault="009B61A7" w:rsidP="008C723A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>Place the asset tags on your bike</w:t>
                      </w:r>
                      <w:r w:rsidR="007D3498">
                        <w:t>.</w:t>
                      </w:r>
                    </w:p>
                    <w:p w:rsidR="00D43E68" w:rsidRPr="002D7A67" w:rsidRDefault="009B61A7" w:rsidP="008C723A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>Let tags cure 2 days before riding it</w:t>
                      </w:r>
                      <w:r w:rsidR="007D3498">
                        <w:t>.</w:t>
                      </w:r>
                    </w:p>
                    <w:p w:rsidR="00D43E68" w:rsidRDefault="005D1858" w:rsidP="00D43E6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>Use a U-Lock to lock your bike</w:t>
                      </w:r>
                      <w:r w:rsidR="007D3498">
                        <w:t>.</w:t>
                      </w:r>
                    </w:p>
                    <w:p w:rsidR="005D1858" w:rsidRDefault="005D1858" w:rsidP="005D185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spacing w:line="240" w:lineRule="auto"/>
                        <w:ind w:left="360" w:hanging="270"/>
                      </w:pPr>
                      <w:r>
                        <w:t>Make sure the U-Lock passes through the center of the frame as well as the wheel</w:t>
                      </w:r>
                      <w:r w:rsidR="007D3498">
                        <w:t>.</w:t>
                      </w:r>
                    </w:p>
                    <w:p w:rsidR="005D1858" w:rsidRPr="005D1858" w:rsidRDefault="005D1858" w:rsidP="00D43E68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>Be safe and always wear a helmet!</w:t>
                      </w:r>
                    </w:p>
                  </w:txbxContent>
                </v:textbox>
              </v:shape>
            </w:pict>
          </mc:Fallback>
        </mc:AlternateContent>
      </w:r>
      <w:r w:rsidR="00701AE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7C2713A" wp14:editId="797EA76B">
                <wp:simplePos x="0" y="0"/>
                <wp:positionH relativeFrom="column">
                  <wp:posOffset>-738505</wp:posOffset>
                </wp:positionH>
                <wp:positionV relativeFrom="paragraph">
                  <wp:posOffset>3624580</wp:posOffset>
                </wp:positionV>
                <wp:extent cx="2647315" cy="2270125"/>
                <wp:effectExtent l="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47315" cy="227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B97" w:rsidRPr="00701AE5" w:rsidRDefault="007544B2" w:rsidP="00510B97">
                            <w:pPr>
                              <w:widowControl w:val="0"/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  <w:color w:val="943634"/>
                                <w:szCs w:val="24"/>
                                <w:lang w:val="en"/>
                              </w:rPr>
                            </w:pPr>
                            <w:r w:rsidRPr="00701AE5">
                              <w:rPr>
                                <w:rFonts w:ascii="Arial" w:hAnsi="Arial" w:cs="Arial"/>
                                <w:b/>
                                <w:color w:val="943634"/>
                                <w:szCs w:val="24"/>
                                <w:lang w:val="en"/>
                              </w:rPr>
                              <w:t>HOW DO</w:t>
                            </w:r>
                            <w:r w:rsidR="00510B97" w:rsidRPr="00701AE5">
                              <w:rPr>
                                <w:rFonts w:ascii="Arial" w:hAnsi="Arial" w:cs="Arial"/>
                                <w:b/>
                                <w:color w:val="943634"/>
                                <w:szCs w:val="24"/>
                                <w:lang w:val="en"/>
                              </w:rPr>
                              <w:t xml:space="preserve"> THE TAGS STICK TO MY BIKE?</w:t>
                            </w:r>
                          </w:p>
                          <w:p w:rsidR="00510B97" w:rsidRPr="007544B2" w:rsidRDefault="00510B97" w:rsidP="007544B2">
                            <w:pPr>
                              <w:widowControl w:val="0"/>
                              <w:spacing w:before="120"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</w:pPr>
                            <w:r w:rsidRPr="007544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 xml:space="preserve">The tags are backed with an adhesive that bonds permanently to your bike. The glossy, anodized aluminum layer has durable embedded </w:t>
                            </w:r>
                            <w:r w:rsidR="00AB4A9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>print. They’re tamper-resistant and</w:t>
                            </w:r>
                            <w:r w:rsidRPr="007544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 xml:space="preserve"> will conform to your bike</w:t>
                            </w:r>
                            <w:r w:rsidR="00AB4A9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>. They can withstand heat, abrasions,</w:t>
                            </w:r>
                            <w:r w:rsidRPr="007544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 xml:space="preserve"> and chemical exposure.</w:t>
                            </w:r>
                          </w:p>
                          <w:p w:rsidR="00D43E68" w:rsidRPr="006035D9" w:rsidRDefault="00D43E68" w:rsidP="006035D9">
                            <w:pPr>
                              <w:pStyle w:val="Quote1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-58.15pt;margin-top:285.4pt;width:208.45pt;height:178.7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" filled="f" stroked="f">
                <v:textbox>
                  <w:txbxContent>
                    <w:p w:rsidR="00510B97" w:rsidRPr="00701AE5" w:rsidRDefault="007544B2" w:rsidP="00510B97">
                      <w:pPr>
                        <w:widowControl w:val="0"/>
                        <w:spacing w:before="120" w:line="360" w:lineRule="auto"/>
                        <w:rPr>
                          <w:rFonts w:ascii="Arial" w:hAnsi="Arial" w:cs="Arial"/>
                          <w:b/>
                          <w:color w:val="943634"/>
                          <w:szCs w:val="24"/>
                          <w:lang w:val="en"/>
                        </w:rPr>
                      </w:pPr>
                      <w:r w:rsidRPr="00701AE5">
                        <w:rPr>
                          <w:rFonts w:ascii="Arial" w:hAnsi="Arial" w:cs="Arial"/>
                          <w:b/>
                          <w:color w:val="943634"/>
                          <w:szCs w:val="24"/>
                          <w:lang w:val="en"/>
                        </w:rPr>
                        <w:t>HOW DO</w:t>
                      </w:r>
                      <w:r w:rsidR="00510B97" w:rsidRPr="00701AE5">
                        <w:rPr>
                          <w:rFonts w:ascii="Arial" w:hAnsi="Arial" w:cs="Arial"/>
                          <w:b/>
                          <w:color w:val="943634"/>
                          <w:szCs w:val="24"/>
                          <w:lang w:val="en"/>
                        </w:rPr>
                        <w:t xml:space="preserve"> THE TAGS STICK TO MY BIKE?</w:t>
                      </w:r>
                    </w:p>
                    <w:p w:rsidR="00510B97" w:rsidRPr="007544B2" w:rsidRDefault="00510B97" w:rsidP="007544B2">
                      <w:pPr>
                        <w:widowControl w:val="0"/>
                        <w:spacing w:before="120" w:line="360" w:lineRule="auto"/>
                        <w:jc w:val="both"/>
                        <w:rPr>
                          <w:rFonts w:ascii="Arial" w:hAnsi="Arial" w:cs="Arial"/>
                          <w:sz w:val="20"/>
                          <w:lang w:val="en"/>
                        </w:rPr>
                      </w:pPr>
                      <w:r w:rsidRPr="007544B2">
                        <w:rPr>
                          <w:rFonts w:ascii="Arial" w:hAnsi="Arial" w:cs="Arial"/>
                          <w:sz w:val="20"/>
                          <w:lang w:val="en"/>
                        </w:rPr>
                        <w:t xml:space="preserve">The tags are backed with an adhesive that bonds permanently to your bike. The glossy, anodized aluminum layer has durable embedded </w:t>
                      </w:r>
                      <w:r w:rsidR="00AB4A92">
                        <w:rPr>
                          <w:rFonts w:ascii="Arial" w:hAnsi="Arial" w:cs="Arial"/>
                          <w:sz w:val="20"/>
                          <w:lang w:val="en"/>
                        </w:rPr>
                        <w:t>print. They’re tamper-resistant and</w:t>
                      </w:r>
                      <w:r w:rsidRPr="007544B2">
                        <w:rPr>
                          <w:rFonts w:ascii="Arial" w:hAnsi="Arial" w:cs="Arial"/>
                          <w:sz w:val="20"/>
                          <w:lang w:val="en"/>
                        </w:rPr>
                        <w:t xml:space="preserve"> will conform to your bike</w:t>
                      </w:r>
                      <w:r w:rsidR="00AB4A92">
                        <w:rPr>
                          <w:rFonts w:ascii="Arial" w:hAnsi="Arial" w:cs="Arial"/>
                          <w:sz w:val="20"/>
                          <w:lang w:val="en"/>
                        </w:rPr>
                        <w:t>. They can withstand heat, abrasions,</w:t>
                      </w:r>
                      <w:r w:rsidRPr="007544B2">
                        <w:rPr>
                          <w:rFonts w:ascii="Arial" w:hAnsi="Arial" w:cs="Arial"/>
                          <w:sz w:val="20"/>
                          <w:lang w:val="en"/>
                        </w:rPr>
                        <w:t xml:space="preserve"> and chemical exposure.</w:t>
                      </w:r>
                    </w:p>
                    <w:p w:rsidR="00D43E68" w:rsidRPr="006035D9" w:rsidRDefault="00D43E68" w:rsidP="006035D9">
                      <w:pPr>
                        <w:pStyle w:val="Quote1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BF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C99825" wp14:editId="5FDEA5E5">
                <wp:simplePos x="0" y="0"/>
                <wp:positionH relativeFrom="column">
                  <wp:posOffset>-822366</wp:posOffset>
                </wp:positionH>
                <wp:positionV relativeFrom="paragraph">
                  <wp:posOffset>1397132</wp:posOffset>
                </wp:positionV>
                <wp:extent cx="2731770" cy="1947553"/>
                <wp:effectExtent l="0" t="0" r="0" b="0"/>
                <wp:wrapNone/>
                <wp:docPr id="1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1947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43E68" w:rsidRPr="007544B2" w:rsidRDefault="00B622B8" w:rsidP="007544B2">
                            <w:pPr>
                              <w:spacing w:before="120" w:line="360" w:lineRule="auto"/>
                              <w:jc w:val="both"/>
                              <w:rPr>
                                <w:rFonts w:ascii="45 Helvetica Light" w:hAnsi="45 Helvetica Light"/>
                                <w:color w:val="FFFFEF"/>
                                <w:sz w:val="18"/>
                                <w:szCs w:val="18"/>
                              </w:rPr>
                            </w:pPr>
                            <w:r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>Once you receive the</w:t>
                            </w:r>
                            <w:r w:rsidR="001A1820"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 tags, peel off the liner and apply the tags (via their ad</w:t>
                            </w:r>
                            <w:r w:rsidR="00787BF9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hesive, directly to your bike). </w:t>
                            </w:r>
                            <w:r w:rsidR="001A1820"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>Suggested locations are shown above. Make sure that you place the tags on an uno</w:t>
                            </w:r>
                            <w:r w:rsidR="00245F54"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bstructed part of your bicycle </w:t>
                            </w:r>
                            <w:r w:rsidR="001A1820"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>where a smartphone will be able to scan them easily.</w:t>
                            </w:r>
                          </w:p>
                          <w:p w:rsidR="00D43E68" w:rsidRPr="007544B2" w:rsidRDefault="001A1820" w:rsidP="007544B2">
                            <w:pPr>
                              <w:spacing w:before="120" w:line="360" w:lineRule="auto"/>
                              <w:jc w:val="both"/>
                              <w:rPr>
                                <w:rFonts w:ascii="45 Helvetica Light" w:hAnsi="45 Helvetica Light"/>
                                <w:color w:val="FFFFEF"/>
                                <w:sz w:val="18"/>
                                <w:szCs w:val="18"/>
                              </w:rPr>
                            </w:pPr>
                            <w:r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>After</w:t>
                            </w:r>
                            <w:r w:rsidR="00245F54"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 applying your BikeGuard™ tags let them cure for two days</w:t>
                            </w:r>
                            <w:r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 so that the adhesive has a chance to really stick</w:t>
                            </w:r>
                            <w:r w:rsidR="00F33281" w:rsidRPr="007544B2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 w:rsidP="00987B01">
                            <w:pPr>
                              <w:pStyle w:val="Placephotohere"/>
                            </w:pPr>
                          </w:p>
                          <w:p w:rsidR="00D43E68" w:rsidRDefault="00D43E68" w:rsidP="00987B01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4.75pt;margin-top:110pt;width:215.1pt;height:153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" filled="f" stroked="f">
                <v:textbox>
                  <w:txbxContent>
                    <w:p w:rsidR="00D43E68" w:rsidRPr="007544B2" w:rsidRDefault="00B622B8" w:rsidP="007544B2">
                      <w:pPr>
                        <w:spacing w:before="120" w:line="360" w:lineRule="auto"/>
                        <w:jc w:val="both"/>
                        <w:rPr>
                          <w:rFonts w:ascii="45 Helvetica Light" w:hAnsi="45 Helvetica Light"/>
                          <w:color w:val="FFFFEF"/>
                          <w:sz w:val="18"/>
                          <w:szCs w:val="18"/>
                        </w:rPr>
                      </w:pPr>
                      <w:r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>Once you receive the</w:t>
                      </w:r>
                      <w:r w:rsidR="001A1820"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 xml:space="preserve"> tags, peel off the liner and apply the tags (via their ad</w:t>
                      </w:r>
                      <w:r w:rsidR="00787BF9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 xml:space="preserve">hesive, directly to your bike). </w:t>
                      </w:r>
                      <w:r w:rsidR="001A1820"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>Suggested locations are shown above. Make sure that you place the tags on an uno</w:t>
                      </w:r>
                      <w:r w:rsidR="00245F54"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 xml:space="preserve">bstructed part of your bicycle </w:t>
                      </w:r>
                      <w:r w:rsidR="001A1820"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>where a smartphone will be able to scan them easily.</w:t>
                      </w:r>
                    </w:p>
                    <w:p w:rsidR="00D43E68" w:rsidRPr="007544B2" w:rsidRDefault="001A1820" w:rsidP="007544B2">
                      <w:pPr>
                        <w:spacing w:before="120" w:line="360" w:lineRule="auto"/>
                        <w:jc w:val="both"/>
                        <w:rPr>
                          <w:rFonts w:ascii="45 Helvetica Light" w:hAnsi="45 Helvetica Light"/>
                          <w:color w:val="FFFFEF"/>
                          <w:sz w:val="18"/>
                          <w:szCs w:val="18"/>
                        </w:rPr>
                      </w:pPr>
                      <w:r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>After</w:t>
                      </w:r>
                      <w:r w:rsidR="00245F54"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 xml:space="preserve"> applying your BikeGuard™ tags let them cure for two days</w:t>
                      </w:r>
                      <w:r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 xml:space="preserve"> so that the adhesive has a chance to really stick</w:t>
                      </w:r>
                      <w:r w:rsidR="00F33281" w:rsidRPr="007544B2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>.</w:t>
                      </w: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 w:rsidP="00987B01">
                      <w:pPr>
                        <w:pStyle w:val="Placephotohere"/>
                      </w:pPr>
                    </w:p>
                    <w:p w:rsidR="00D43E68" w:rsidRDefault="00D43E68" w:rsidP="00987B01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5A3F83">
        <w:rPr>
          <w:noProof/>
        </w:rPr>
        <w:drawing>
          <wp:anchor distT="0" distB="0" distL="114300" distR="114300" simplePos="0" relativeHeight="251677696" behindDoc="0" locked="0" layoutInCell="1" allowOverlap="1" wp14:anchorId="120D9318" wp14:editId="2DD0BCC9">
            <wp:simplePos x="0" y="0"/>
            <wp:positionH relativeFrom="column">
              <wp:posOffset>6552565</wp:posOffset>
            </wp:positionH>
            <wp:positionV relativeFrom="paragraph">
              <wp:posOffset>3938905</wp:posOffset>
            </wp:positionV>
            <wp:extent cx="1449705" cy="1487170"/>
            <wp:effectExtent l="0" t="0" r="0" b="0"/>
            <wp:wrapNone/>
            <wp:docPr id="68" name="Picture 68" descr="F:\Crime Prevention Resources\ACPA\ACPA-4COLOR-NoBkgr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rime Prevention Resources\ACPA\ACPA-4COLOR-NoBkgrn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F8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BE74648" wp14:editId="32801B23">
                <wp:simplePos x="0" y="0"/>
                <wp:positionH relativeFrom="column">
                  <wp:posOffset>6021593</wp:posOffset>
                </wp:positionH>
                <wp:positionV relativeFrom="paragraph">
                  <wp:posOffset>5532119</wp:posOffset>
                </wp:positionV>
                <wp:extent cx="2517289" cy="364826"/>
                <wp:effectExtent l="0" t="0" r="0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17289" cy="364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5A3F83" w:rsidRDefault="002200B3" w:rsidP="002200B3">
                            <w:pPr>
                              <w:pStyle w:val="Quote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hyperlink r:id="rId12" w:history="1">
                              <w:r w:rsidR="005A3F83" w:rsidRPr="005A3F83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</w:rPr>
                                <w:t>WWW.ACPA.NET</w:t>
                              </w:r>
                            </w:hyperlink>
                          </w:p>
                          <w:p w:rsidR="005A3F83" w:rsidRPr="005A3F83" w:rsidRDefault="005A3F83" w:rsidP="002200B3">
                            <w:pPr>
                              <w:pStyle w:val="Quote1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474.15pt;margin-top:435.6pt;width:198.2pt;height:28.7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" filled="f" stroked="f">
                <v:textbox>
                  <w:txbxContent>
                    <w:p w:rsidR="00D43E68" w:rsidRPr="005A3F83" w:rsidRDefault="002200B3" w:rsidP="002200B3">
                      <w:pPr>
                        <w:pStyle w:val="Quote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hyperlink r:id="rId13" w:history="1">
                        <w:r w:rsidR="005A3F83" w:rsidRPr="005A3F83">
                          <w:rPr>
                            <w:rStyle w:val="Hyperlink"/>
                            <w:b/>
                            <w:color w:val="FFFFFF" w:themeColor="background1"/>
                            <w:sz w:val="32"/>
                            <w:szCs w:val="32"/>
                            <w:u w:val="none"/>
                          </w:rPr>
                          <w:t>WWW.ACPA.NET</w:t>
                        </w:r>
                      </w:hyperlink>
                    </w:p>
                    <w:p w:rsidR="005A3F83" w:rsidRPr="005A3F83" w:rsidRDefault="005A3F83" w:rsidP="002200B3">
                      <w:pPr>
                        <w:pStyle w:val="Quote1"/>
                        <w:jc w:val="center"/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7A6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9DE587" wp14:editId="7F7B67BF">
                <wp:simplePos x="0" y="0"/>
                <wp:positionH relativeFrom="column">
                  <wp:posOffset>6107654</wp:posOffset>
                </wp:positionH>
                <wp:positionV relativeFrom="paragraph">
                  <wp:posOffset>271631</wp:posOffset>
                </wp:positionV>
                <wp:extent cx="2286000" cy="3259118"/>
                <wp:effectExtent l="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86000" cy="3259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245F54" w:rsidRDefault="00B9431A" w:rsidP="005A3F83">
                            <w:pPr>
                              <w:widowControl w:val="0"/>
                              <w:spacing w:before="120"/>
                              <w:jc w:val="both"/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</w:pPr>
                            <w:r w:rsidRPr="00245F54"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  <w:t>Every 7 second</w:t>
                            </w:r>
                            <w:r w:rsidR="00D57A6D"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  <w:t>s, a bicycle is stolen in the United States! W</w:t>
                            </w:r>
                            <w:r w:rsidRPr="00245F54"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  <w:t>hile thousand</w:t>
                            </w:r>
                            <w:r w:rsidR="00D57A6D"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  <w:t>s of bicycles are recovered annually by Law Enforcement</w:t>
                            </w:r>
                            <w:r w:rsidRPr="00245F54"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  <w:t xml:space="preserve">, </w:t>
                            </w:r>
                            <w:r w:rsidR="00D57A6D"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  <w:t xml:space="preserve">very </w:t>
                            </w:r>
                            <w:r w:rsidRPr="00245F54">
                              <w:rPr>
                                <w:rFonts w:ascii="Century Gothic" w:hAnsi="Century Gothic" w:cs="Aharoni"/>
                                <w:color w:val="585747"/>
                                <w:szCs w:val="24"/>
                                <w:lang w:val="en"/>
                              </w:rPr>
                              <w:t>few are returned because there is no way to identify the bicycle's owner.</w:t>
                            </w:r>
                          </w:p>
                          <w:p w:rsidR="00D43E68" w:rsidRPr="005A3F83" w:rsidRDefault="00D43E6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2"/>
                                <w:szCs w:val="2"/>
                                <w:lang w:val="en"/>
                              </w:rPr>
                            </w:pPr>
                          </w:p>
                          <w:p w:rsidR="0038304C" w:rsidRPr="00DF0BE6" w:rsidRDefault="0038304C" w:rsidP="0038304C">
                            <w:pPr>
                              <w:jc w:val="center"/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</w:pPr>
                            <w:r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>register</w:t>
                            </w:r>
                            <w:r w:rsidR="00F13D5B"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 xml:space="preserve"> IT</w:t>
                            </w:r>
                          </w:p>
                          <w:p w:rsidR="00100AFA" w:rsidRPr="00DF0BE6" w:rsidRDefault="00F13D5B" w:rsidP="00F13D5B">
                            <w:pPr>
                              <w:jc w:val="center"/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</w:pPr>
                            <w:r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 xml:space="preserve">+ </w:t>
                            </w:r>
                            <w:r w:rsidR="00100AFA"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 xml:space="preserve">tag </w:t>
                            </w:r>
                            <w:r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>IT</w:t>
                            </w:r>
                          </w:p>
                          <w:p w:rsidR="00100AFA" w:rsidRPr="00DF0BE6" w:rsidRDefault="00F13D5B" w:rsidP="0038304C">
                            <w:pPr>
                              <w:jc w:val="center"/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</w:pPr>
                            <w:r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 xml:space="preserve">= </w:t>
                            </w:r>
                            <w:r w:rsidR="00100AFA"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>recover</w:t>
                            </w:r>
                            <w:r w:rsidRPr="00DF0BE6">
                              <w:rPr>
                                <w:rFonts w:ascii="Jokerman" w:hAnsi="Jokerman" w:cs="Arial"/>
                                <w:caps/>
                                <w:color w:val="9D1C20"/>
                                <w:sz w:val="40"/>
                                <w:szCs w:val="40"/>
                              </w:rPr>
                              <w:t xml:space="preserve"> IT</w:t>
                            </w:r>
                          </w:p>
                          <w:p w:rsidR="00D43E68" w:rsidRPr="00D57A6D" w:rsidRDefault="00D43E68" w:rsidP="00D43E68">
                            <w:pPr>
                              <w:rPr>
                                <w:rFonts w:ascii="45 Helvetica Light" w:hAnsi="45 Helvetica Light"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:rsidR="00D95070" w:rsidRPr="005A3F83" w:rsidRDefault="00D95070" w:rsidP="00D95070">
                            <w:pPr>
                              <w:pStyle w:val="BodyText02"/>
                              <w:jc w:val="center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A3F83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www.myassettag.com/bike/</w:t>
                            </w:r>
                          </w:p>
                          <w:p w:rsidR="00D43E68" w:rsidRPr="005C1E5E" w:rsidRDefault="00D43E68" w:rsidP="00D95070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808080"/>
                              </w:rPr>
                            </w:pPr>
                          </w:p>
                          <w:p w:rsidR="00D43E68" w:rsidRPr="005C1E5E" w:rsidRDefault="00D43E68" w:rsidP="00D43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480.9pt;margin-top:21.4pt;width:180pt;height:256.6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" filled="f" stroked="f">
                <v:textbox>
                  <w:txbxContent>
                    <w:p w:rsidR="00D43E68" w:rsidRPr="00245F54" w:rsidRDefault="00B9431A" w:rsidP="005A3F83">
                      <w:pPr>
                        <w:widowControl w:val="0"/>
                        <w:spacing w:before="120"/>
                        <w:jc w:val="both"/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</w:pPr>
                      <w:r w:rsidRPr="00245F54"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  <w:t>Every 7 second</w:t>
                      </w:r>
                      <w:r w:rsidR="00D57A6D"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  <w:t>s, a bicycle is stolen in the United States! W</w:t>
                      </w:r>
                      <w:r w:rsidRPr="00245F54"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  <w:t>hile thousand</w:t>
                      </w:r>
                      <w:r w:rsidR="00D57A6D"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  <w:t>s of bicycles are recovered annually by Law Enforcement</w:t>
                      </w:r>
                      <w:r w:rsidRPr="00245F54"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  <w:t xml:space="preserve">, </w:t>
                      </w:r>
                      <w:r w:rsidR="00D57A6D"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  <w:t xml:space="preserve">very </w:t>
                      </w:r>
                      <w:r w:rsidRPr="00245F54">
                        <w:rPr>
                          <w:rFonts w:ascii="Century Gothic" w:hAnsi="Century Gothic" w:cs="Aharoni"/>
                          <w:color w:val="585747"/>
                          <w:szCs w:val="24"/>
                          <w:lang w:val="en"/>
                        </w:rPr>
                        <w:t>few are returned because there is no way to identify the bicycle's owner.</w:t>
                      </w:r>
                    </w:p>
                    <w:p w:rsidR="00D43E68" w:rsidRPr="005A3F83" w:rsidRDefault="00D43E6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2"/>
                          <w:szCs w:val="2"/>
                          <w:lang w:val="en"/>
                        </w:rPr>
                      </w:pPr>
                    </w:p>
                    <w:p w:rsidR="0038304C" w:rsidRPr="00DF0BE6" w:rsidRDefault="0038304C" w:rsidP="0038304C">
                      <w:pPr>
                        <w:jc w:val="center"/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</w:pPr>
                      <w:r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>register</w:t>
                      </w:r>
                      <w:r w:rsidR="00F13D5B"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 xml:space="preserve"> IT</w:t>
                      </w:r>
                    </w:p>
                    <w:p w:rsidR="00100AFA" w:rsidRPr="00DF0BE6" w:rsidRDefault="00F13D5B" w:rsidP="00F13D5B">
                      <w:pPr>
                        <w:jc w:val="center"/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</w:pPr>
                      <w:r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 xml:space="preserve">+ </w:t>
                      </w:r>
                      <w:r w:rsidR="00100AFA"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 xml:space="preserve">tag </w:t>
                      </w:r>
                      <w:r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>IT</w:t>
                      </w:r>
                    </w:p>
                    <w:p w:rsidR="00100AFA" w:rsidRPr="00DF0BE6" w:rsidRDefault="00F13D5B" w:rsidP="0038304C">
                      <w:pPr>
                        <w:jc w:val="center"/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</w:pPr>
                      <w:r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 xml:space="preserve">= </w:t>
                      </w:r>
                      <w:r w:rsidR="00100AFA"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>recover</w:t>
                      </w:r>
                      <w:r w:rsidRPr="00DF0BE6">
                        <w:rPr>
                          <w:rFonts w:ascii="Jokerman" w:hAnsi="Jokerman" w:cs="Arial"/>
                          <w:caps/>
                          <w:color w:val="9D1C20"/>
                          <w:sz w:val="40"/>
                          <w:szCs w:val="40"/>
                        </w:rPr>
                        <w:t xml:space="preserve"> IT</w:t>
                      </w:r>
                    </w:p>
                    <w:p w:rsidR="00D43E68" w:rsidRPr="00D57A6D" w:rsidRDefault="00D43E68" w:rsidP="00D43E68">
                      <w:pPr>
                        <w:rPr>
                          <w:rFonts w:ascii="45 Helvetica Light" w:hAnsi="45 Helvetica Light"/>
                          <w:color w:val="808080"/>
                          <w:sz w:val="16"/>
                          <w:szCs w:val="16"/>
                        </w:rPr>
                      </w:pPr>
                    </w:p>
                    <w:p w:rsidR="00D95070" w:rsidRPr="005A3F83" w:rsidRDefault="00D95070" w:rsidP="00D95070">
                      <w:pPr>
                        <w:pStyle w:val="BodyText02"/>
                        <w:jc w:val="center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5A3F83">
                        <w:rPr>
                          <w:b/>
                          <w:color w:val="auto"/>
                          <w:sz w:val="24"/>
                          <w:szCs w:val="24"/>
                        </w:rPr>
                        <w:t>www.myassettag.com/bike/</w:t>
                      </w:r>
                    </w:p>
                    <w:p w:rsidR="00D43E68" w:rsidRPr="005C1E5E" w:rsidRDefault="00D43E68" w:rsidP="00D95070">
                      <w:pPr>
                        <w:jc w:val="center"/>
                        <w:rPr>
                          <w:rFonts w:ascii="45 Helvetica Light" w:hAnsi="45 Helvetica Light"/>
                          <w:color w:val="808080"/>
                        </w:rPr>
                      </w:pPr>
                    </w:p>
                    <w:p w:rsidR="00D43E68" w:rsidRPr="005C1E5E" w:rsidRDefault="00D43E68" w:rsidP="00D43E68"/>
                  </w:txbxContent>
                </v:textbox>
              </v:shape>
            </w:pict>
          </mc:Fallback>
        </mc:AlternateContent>
      </w:r>
      <w:r w:rsidR="00D43E68">
        <w:br w:type="page"/>
      </w:r>
      <w:r w:rsidR="004C5C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54498" wp14:editId="53052494">
                <wp:simplePos x="0" y="0"/>
                <wp:positionH relativeFrom="column">
                  <wp:posOffset>5816875</wp:posOffset>
                </wp:positionH>
                <wp:positionV relativeFrom="paragraph">
                  <wp:posOffset>422910</wp:posOffset>
                </wp:positionV>
                <wp:extent cx="2811780" cy="5506871"/>
                <wp:effectExtent l="0" t="0" r="0" b="0"/>
                <wp:wrapNone/>
                <wp:docPr id="1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11780" cy="5506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B97" w:rsidRPr="008A4AF4" w:rsidRDefault="00510B97" w:rsidP="00510B97">
                            <w:pPr>
                              <w:pStyle w:val="Entertheheadline"/>
                              <w:spacing w:line="360" w:lineRule="auto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8A4AF4">
                              <w:rPr>
                                <w:b/>
                                <w:color w:val="943634" w:themeColor="accent2" w:themeShade="BF"/>
                              </w:rPr>
                              <w:t>How much does it cost?</w:t>
                            </w:r>
                          </w:p>
                          <w:p w:rsidR="00510B97" w:rsidRDefault="00510B97" w:rsidP="003D17FA">
                            <w:pPr>
                              <w:pStyle w:val="BodyText01"/>
                              <w:jc w:val="both"/>
                            </w:pPr>
                            <w:r w:rsidRPr="00510B97">
                              <w:rPr>
                                <w:b/>
                                <w:i/>
                              </w:rPr>
                              <w:t>Nothing!</w:t>
                            </w:r>
                            <w:r>
                              <w:t xml:space="preserve"> </w:t>
                            </w:r>
                            <w:r w:rsidRPr="002F39C6">
                              <w:t xml:space="preserve">The </w:t>
                            </w:r>
                            <w:proofErr w:type="spellStart"/>
                            <w:r w:rsidRPr="002F39C6">
                              <w:t>BikeGuard</w:t>
                            </w:r>
                            <w:proofErr w:type="spellEnd"/>
                            <w:r w:rsidRPr="002F39C6">
                              <w:t xml:space="preserve">™ system </w:t>
                            </w:r>
                            <w:r w:rsidR="003D17FA">
                              <w:t xml:space="preserve">is </w:t>
                            </w:r>
                            <w:r w:rsidR="003D17FA" w:rsidRPr="00AB4A92">
                              <w:rPr>
                                <w:b/>
                              </w:rPr>
                              <w:t>FREE</w:t>
                            </w:r>
                            <w:r w:rsidR="003D17FA">
                              <w:t xml:space="preserve"> and </w:t>
                            </w:r>
                            <w:r w:rsidRPr="002F39C6">
                              <w:t>inclu</w:t>
                            </w:r>
                            <w:r>
                              <w:t>des bike registration, as</w:t>
                            </w:r>
                            <w:r w:rsidR="003D17FA">
                              <w:t xml:space="preserve">set tags for each bike and </w:t>
                            </w:r>
                            <w:r>
                              <w:t xml:space="preserve">shipping. </w:t>
                            </w:r>
                          </w:p>
                          <w:p w:rsidR="00510B97" w:rsidRDefault="00510B97" w:rsidP="00510B97">
                            <w:pPr>
                              <w:spacing w:line="360" w:lineRule="auto"/>
                            </w:pPr>
                          </w:p>
                          <w:p w:rsidR="00FB2A60" w:rsidRPr="008A4AF4" w:rsidRDefault="00FB2A60" w:rsidP="00510B9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8A4AF4">
                              <w:rPr>
                                <w:rFonts w:ascii="Arial" w:hAnsi="Arial"/>
                                <w:b/>
                                <w:caps/>
                                <w:color w:val="943634"/>
                              </w:rPr>
                              <w:t>How does it work?</w:t>
                            </w:r>
                          </w:p>
                          <w:p w:rsidR="00FB2A60" w:rsidRPr="00FB2A60" w:rsidRDefault="00FB2A60" w:rsidP="003D17FA">
                            <w:pPr>
                              <w:pStyle w:val="BodyText01"/>
                              <w:jc w:val="both"/>
                            </w:pPr>
                            <w:r w:rsidRPr="007F720A">
                              <w:t xml:space="preserve">Upon registration, </w:t>
                            </w:r>
                            <w:r w:rsidR="004C5C4A" w:rsidRPr="007F720A">
                              <w:t xml:space="preserve">special </w:t>
                            </w:r>
                            <w:r w:rsidRPr="007F720A">
                              <w:t xml:space="preserve">asset </w:t>
                            </w:r>
                            <w:r w:rsidR="00467C19" w:rsidRPr="007F720A">
                              <w:t xml:space="preserve">tags </w:t>
                            </w:r>
                            <w:r w:rsidRPr="007F720A">
                              <w:t xml:space="preserve">are created and </w:t>
                            </w:r>
                            <w:r w:rsidR="004C5C4A" w:rsidRPr="007F720A">
                              <w:t xml:space="preserve">mailed to the bike’s owner </w:t>
                            </w:r>
                            <w:r w:rsidRPr="007F720A">
                              <w:t>with a unique</w:t>
                            </w:r>
                            <w:r w:rsidR="004C5C4A" w:rsidRPr="007F720A">
                              <w:t xml:space="preserve">, assigned </w:t>
                            </w:r>
                            <w:r w:rsidRPr="007F720A">
                              <w:t>ID number</w:t>
                            </w:r>
                            <w:r w:rsidR="004C5C4A" w:rsidRPr="007F720A">
                              <w:t xml:space="preserve">.  This unique number is </w:t>
                            </w:r>
                            <w:r w:rsidR="0057229F" w:rsidRPr="007F720A">
                              <w:t xml:space="preserve">then </w:t>
                            </w:r>
                            <w:r w:rsidR="004C5C4A" w:rsidRPr="007F720A">
                              <w:t xml:space="preserve">used to </w:t>
                            </w:r>
                            <w:r w:rsidRPr="007F720A">
                              <w:t>catalog bicycles and their owners</w:t>
                            </w:r>
                            <w:r w:rsidR="004C5C4A" w:rsidRPr="007F720A">
                              <w:t>.</w:t>
                            </w:r>
                            <w:r w:rsidR="004C5C4A">
                              <w:t xml:space="preserve">  </w:t>
                            </w:r>
                            <w:r w:rsidRPr="00A77BF5">
                              <w:t xml:space="preserve"> </w:t>
                            </w:r>
                          </w:p>
                          <w:p w:rsidR="00C10F93" w:rsidRPr="00DF0BE6" w:rsidRDefault="00C10F93" w:rsidP="00C10F93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before="120" w:line="360" w:lineRule="auto"/>
                              <w:rPr>
                                <w:rFonts w:ascii="Jokerman" w:hAnsi="Jokerman" w:cs="Arial"/>
                                <w:color w:val="000000" w:themeColor="text1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DF0BE6">
                              <w:rPr>
                                <w:rFonts w:ascii="Jokerman" w:hAnsi="Jokerman" w:cs="Arial"/>
                                <w:color w:val="000000" w:themeColor="text1"/>
                                <w:sz w:val="28"/>
                                <w:szCs w:val="28"/>
                                <w:lang w:val="en"/>
                              </w:rPr>
                              <w:t>RECOVER</w:t>
                            </w:r>
                            <w:r w:rsidR="00CF4AF0" w:rsidRPr="00DF0BE6">
                              <w:rPr>
                                <w:rFonts w:ascii="Jokerman" w:hAnsi="Jokerman" w:cs="Arial"/>
                                <w:color w:val="000000" w:themeColor="text1"/>
                                <w:sz w:val="28"/>
                                <w:szCs w:val="28"/>
                                <w:lang w:val="en"/>
                              </w:rPr>
                              <w:t xml:space="preserve"> IT</w:t>
                            </w:r>
                          </w:p>
                          <w:p w:rsidR="00A3056E" w:rsidRPr="008A4AF4" w:rsidRDefault="00A3056E" w:rsidP="00A3056E">
                            <w:pPr>
                              <w:widowControl w:val="0"/>
                              <w:spacing w:before="120" w:line="360" w:lineRule="auto"/>
                              <w:rPr>
                                <w:rFonts w:ascii="Arial" w:hAnsi="Arial" w:cs="Arial"/>
                                <w:b/>
                                <w:color w:val="943634"/>
                                <w:szCs w:val="24"/>
                                <w:lang w:val="en"/>
                              </w:rPr>
                            </w:pPr>
                            <w:r w:rsidRPr="008A4AF4">
                              <w:rPr>
                                <w:rFonts w:ascii="Arial" w:hAnsi="Arial" w:cs="Arial"/>
                                <w:b/>
                                <w:color w:val="943634"/>
                                <w:szCs w:val="24"/>
                                <w:lang w:val="en"/>
                              </w:rPr>
                              <w:t>WHAT HAPPENS WHEN MY BIKE IS STOLEN?</w:t>
                            </w:r>
                          </w:p>
                          <w:p w:rsidR="00A3056E" w:rsidRPr="00A3056E" w:rsidRDefault="00A3056E" w:rsidP="003D17FA">
                            <w:pPr>
                              <w:widowControl w:val="0"/>
                              <w:spacing w:before="120" w:line="360" w:lineRule="auto"/>
                              <w:jc w:val="both"/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</w:pPr>
                            <w:r w:rsidRPr="00A3056E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>Every bike registered on BikeGuard™ is assigned a unique ID number, embedded on your asset tags.</w:t>
                            </w:r>
                            <w:r w:rsidR="003D17FA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 xml:space="preserve"> When your bike is found, Law Enforcement can</w:t>
                            </w:r>
                            <w:r w:rsidRPr="00A3056E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 xml:space="preserve"> identify and match the bike with the i</w:t>
                            </w:r>
                            <w:r w:rsidR="00A970DE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 xml:space="preserve">nformation you registered in the </w:t>
                            </w:r>
                            <w:proofErr w:type="spellStart"/>
                            <w:r w:rsidR="00A970DE" w:rsidRPr="00A80E0E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>BikeGuard</w:t>
                            </w:r>
                            <w:proofErr w:type="spellEnd"/>
                            <w:r w:rsidR="00A80E0E" w:rsidRPr="00A80E0E">
                              <w:rPr>
                                <w:color w:val="595959" w:themeColor="text1" w:themeTint="A6"/>
                                <w:sz w:val="20"/>
                              </w:rPr>
                              <w:t>™</w:t>
                            </w:r>
                            <w:r w:rsidR="00A80E0E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A3056E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>system</w:t>
                            </w:r>
                            <w:r w:rsidR="004C5C4A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 xml:space="preserve"> </w:t>
                            </w:r>
                            <w:r w:rsidR="004C5C4A" w:rsidRPr="007F720A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>either by entering the data manually or through their smartphone.</w:t>
                            </w:r>
                            <w:r w:rsidR="004C5C4A">
                              <w:rPr>
                                <w:rFonts w:ascii="Arial" w:hAnsi="Arial" w:cs="Arial"/>
                                <w:color w:val="595959"/>
                                <w:sz w:val="20"/>
                                <w:lang w:val="en"/>
                              </w:rPr>
                              <w:t xml:space="preserve"> </w:t>
                            </w:r>
                          </w:p>
                          <w:p w:rsidR="00A3056E" w:rsidRPr="00100AFA" w:rsidRDefault="00A3056E" w:rsidP="00100AFA">
                            <w:pPr>
                              <w:widowControl w:val="0"/>
                              <w:spacing w:before="120" w:line="360" w:lineRule="auto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D43E68" w:rsidRPr="00E73F03" w:rsidRDefault="00D43E6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D43E68" w:rsidRPr="005C1E5E" w:rsidRDefault="00D43E68" w:rsidP="00D43E68">
                            <w:pPr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5" type="#_x0000_t202" style="position:absolute;margin-left:458pt;margin-top:33.3pt;width:221.4pt;height:43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" filled="f" stroked="f">
                <v:textbox>
                  <w:txbxContent>
                    <w:p w:rsidR="00510B97" w:rsidRPr="008A4AF4" w:rsidRDefault="00510B97" w:rsidP="00510B97">
                      <w:pPr>
                        <w:pStyle w:val="Entertheheadline"/>
                        <w:spacing w:line="360" w:lineRule="auto"/>
                        <w:rPr>
                          <w:b/>
                          <w:color w:val="943634" w:themeColor="accent2" w:themeShade="BF"/>
                        </w:rPr>
                      </w:pPr>
                      <w:r w:rsidRPr="008A4AF4">
                        <w:rPr>
                          <w:b/>
                          <w:color w:val="943634" w:themeColor="accent2" w:themeShade="BF"/>
                        </w:rPr>
                        <w:t>How much does it cost?</w:t>
                      </w:r>
                    </w:p>
                    <w:p w:rsidR="00510B97" w:rsidRDefault="00510B97" w:rsidP="003D17FA">
                      <w:pPr>
                        <w:pStyle w:val="BodyText01"/>
                        <w:jc w:val="both"/>
                      </w:pPr>
                      <w:r w:rsidRPr="00510B97">
                        <w:rPr>
                          <w:b/>
                          <w:i/>
                        </w:rPr>
                        <w:t>Nothing!</w:t>
                      </w:r>
                      <w:r>
                        <w:t xml:space="preserve"> </w:t>
                      </w:r>
                      <w:r w:rsidRPr="002F39C6">
                        <w:t xml:space="preserve">The </w:t>
                      </w:r>
                      <w:proofErr w:type="spellStart"/>
                      <w:r w:rsidRPr="002F39C6">
                        <w:t>BikeGuard</w:t>
                      </w:r>
                      <w:proofErr w:type="spellEnd"/>
                      <w:r w:rsidRPr="002F39C6">
                        <w:t xml:space="preserve">™ system </w:t>
                      </w:r>
                      <w:r w:rsidR="003D17FA">
                        <w:t xml:space="preserve">is </w:t>
                      </w:r>
                      <w:r w:rsidR="003D17FA" w:rsidRPr="00AB4A92">
                        <w:rPr>
                          <w:b/>
                        </w:rPr>
                        <w:t>FREE</w:t>
                      </w:r>
                      <w:r w:rsidR="003D17FA">
                        <w:t xml:space="preserve"> and </w:t>
                      </w:r>
                      <w:r w:rsidRPr="002F39C6">
                        <w:t>inclu</w:t>
                      </w:r>
                      <w:r>
                        <w:t>des bike registration, as</w:t>
                      </w:r>
                      <w:r w:rsidR="003D17FA">
                        <w:t xml:space="preserve">set tags for each bike and </w:t>
                      </w:r>
                      <w:r>
                        <w:t xml:space="preserve">shipping. </w:t>
                      </w:r>
                    </w:p>
                    <w:p w:rsidR="00510B97" w:rsidRDefault="00510B97" w:rsidP="00510B97">
                      <w:pPr>
                        <w:spacing w:line="360" w:lineRule="auto"/>
                      </w:pPr>
                    </w:p>
                    <w:p w:rsidR="00FB2A60" w:rsidRPr="008A4AF4" w:rsidRDefault="00FB2A60" w:rsidP="00510B97">
                      <w:pPr>
                        <w:spacing w:line="360" w:lineRule="auto"/>
                        <w:rPr>
                          <w:b/>
                        </w:rPr>
                      </w:pPr>
                      <w:r w:rsidRPr="008A4AF4">
                        <w:rPr>
                          <w:rFonts w:ascii="Arial" w:hAnsi="Arial"/>
                          <w:b/>
                          <w:caps/>
                          <w:color w:val="943634"/>
                        </w:rPr>
                        <w:t>How does it work?</w:t>
                      </w:r>
                    </w:p>
                    <w:p w:rsidR="00FB2A60" w:rsidRPr="00FB2A60" w:rsidRDefault="00FB2A60" w:rsidP="003D17FA">
                      <w:pPr>
                        <w:pStyle w:val="BodyText01"/>
                        <w:jc w:val="both"/>
                      </w:pPr>
                      <w:r w:rsidRPr="007F720A">
                        <w:t xml:space="preserve">Upon registration, </w:t>
                      </w:r>
                      <w:r w:rsidR="004C5C4A" w:rsidRPr="007F720A">
                        <w:t xml:space="preserve">special </w:t>
                      </w:r>
                      <w:r w:rsidRPr="007F720A">
                        <w:t xml:space="preserve">asset </w:t>
                      </w:r>
                      <w:r w:rsidR="00467C19" w:rsidRPr="007F720A">
                        <w:t xml:space="preserve">tags </w:t>
                      </w:r>
                      <w:r w:rsidRPr="007F720A">
                        <w:t xml:space="preserve">are created and </w:t>
                      </w:r>
                      <w:r w:rsidR="004C5C4A" w:rsidRPr="007F720A">
                        <w:t xml:space="preserve">mailed to the bike’s owner </w:t>
                      </w:r>
                      <w:r w:rsidRPr="007F720A">
                        <w:t>with a unique</w:t>
                      </w:r>
                      <w:r w:rsidR="004C5C4A" w:rsidRPr="007F720A">
                        <w:t xml:space="preserve">, assigned </w:t>
                      </w:r>
                      <w:r w:rsidRPr="007F720A">
                        <w:t>ID number</w:t>
                      </w:r>
                      <w:r w:rsidR="004C5C4A" w:rsidRPr="007F720A">
                        <w:t xml:space="preserve">.  This unique number is </w:t>
                      </w:r>
                      <w:r w:rsidR="0057229F" w:rsidRPr="007F720A">
                        <w:t xml:space="preserve">then </w:t>
                      </w:r>
                      <w:r w:rsidR="004C5C4A" w:rsidRPr="007F720A">
                        <w:t xml:space="preserve">used to </w:t>
                      </w:r>
                      <w:r w:rsidRPr="007F720A">
                        <w:t>catalog bicycles and their owners</w:t>
                      </w:r>
                      <w:r w:rsidR="004C5C4A" w:rsidRPr="007F720A">
                        <w:t>.</w:t>
                      </w:r>
                      <w:r w:rsidR="004C5C4A">
                        <w:t xml:space="preserve">  </w:t>
                      </w:r>
                      <w:r w:rsidRPr="00A77BF5">
                        <w:t xml:space="preserve"> </w:t>
                      </w:r>
                    </w:p>
                    <w:p w:rsidR="00C10F93" w:rsidRPr="00DF0BE6" w:rsidRDefault="00C10F93" w:rsidP="00C10F93"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before="120" w:line="360" w:lineRule="auto"/>
                        <w:rPr>
                          <w:rFonts w:ascii="Jokerman" w:hAnsi="Jokerman" w:cs="Arial"/>
                          <w:color w:val="000000" w:themeColor="text1"/>
                          <w:sz w:val="28"/>
                          <w:szCs w:val="28"/>
                          <w:lang w:val="en"/>
                        </w:rPr>
                      </w:pPr>
                      <w:r w:rsidRPr="00DF0BE6">
                        <w:rPr>
                          <w:rFonts w:ascii="Jokerman" w:hAnsi="Jokerman" w:cs="Arial"/>
                          <w:color w:val="000000" w:themeColor="text1"/>
                          <w:sz w:val="28"/>
                          <w:szCs w:val="28"/>
                          <w:lang w:val="en"/>
                        </w:rPr>
                        <w:t>RECOVER</w:t>
                      </w:r>
                      <w:r w:rsidR="00CF4AF0" w:rsidRPr="00DF0BE6">
                        <w:rPr>
                          <w:rFonts w:ascii="Jokerman" w:hAnsi="Jokerman" w:cs="Arial"/>
                          <w:color w:val="000000" w:themeColor="text1"/>
                          <w:sz w:val="28"/>
                          <w:szCs w:val="28"/>
                          <w:lang w:val="en"/>
                        </w:rPr>
                        <w:t xml:space="preserve"> IT</w:t>
                      </w:r>
                    </w:p>
                    <w:p w:rsidR="00A3056E" w:rsidRPr="008A4AF4" w:rsidRDefault="00A3056E" w:rsidP="00A3056E">
                      <w:pPr>
                        <w:widowControl w:val="0"/>
                        <w:spacing w:before="120" w:line="360" w:lineRule="auto"/>
                        <w:rPr>
                          <w:rFonts w:ascii="Arial" w:hAnsi="Arial" w:cs="Arial"/>
                          <w:b/>
                          <w:color w:val="943634"/>
                          <w:szCs w:val="24"/>
                          <w:lang w:val="en"/>
                        </w:rPr>
                      </w:pPr>
                      <w:r w:rsidRPr="008A4AF4">
                        <w:rPr>
                          <w:rFonts w:ascii="Arial" w:hAnsi="Arial" w:cs="Arial"/>
                          <w:b/>
                          <w:color w:val="943634"/>
                          <w:szCs w:val="24"/>
                          <w:lang w:val="en"/>
                        </w:rPr>
                        <w:t>WHAT HAPPENS WHEN MY BIKE IS STOLEN?</w:t>
                      </w:r>
                    </w:p>
                    <w:p w:rsidR="00A3056E" w:rsidRPr="00A3056E" w:rsidRDefault="00A3056E" w:rsidP="003D17FA">
                      <w:pPr>
                        <w:widowControl w:val="0"/>
                        <w:spacing w:before="120" w:line="360" w:lineRule="auto"/>
                        <w:jc w:val="both"/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</w:pPr>
                      <w:r w:rsidRPr="00A3056E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>Every bike registered on BikeGuard™ is assigned a unique ID number, embedded on your asset tags.</w:t>
                      </w:r>
                      <w:r w:rsidR="003D17FA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 xml:space="preserve"> When your bike is found, Law Enforcement can</w:t>
                      </w:r>
                      <w:r w:rsidRPr="00A3056E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 xml:space="preserve"> identify and match the bike with the i</w:t>
                      </w:r>
                      <w:r w:rsidR="00A970DE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 xml:space="preserve">nformation you registered in the </w:t>
                      </w:r>
                      <w:proofErr w:type="spellStart"/>
                      <w:r w:rsidR="00A970DE" w:rsidRPr="00A80E0E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>BikeGuard</w:t>
                      </w:r>
                      <w:proofErr w:type="spellEnd"/>
                      <w:r w:rsidR="00A80E0E" w:rsidRPr="00A80E0E">
                        <w:rPr>
                          <w:color w:val="595959" w:themeColor="text1" w:themeTint="A6"/>
                          <w:sz w:val="20"/>
                        </w:rPr>
                        <w:t>™</w:t>
                      </w:r>
                      <w:r w:rsidR="00A80E0E">
                        <w:rPr>
                          <w:color w:val="595959" w:themeColor="text1" w:themeTint="A6"/>
                        </w:rPr>
                        <w:t xml:space="preserve"> </w:t>
                      </w:r>
                      <w:r w:rsidRPr="00A3056E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>system</w:t>
                      </w:r>
                      <w:r w:rsidR="004C5C4A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 xml:space="preserve"> </w:t>
                      </w:r>
                      <w:r w:rsidR="004C5C4A" w:rsidRPr="007F720A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>either by entering the data manually or through their smartphone.</w:t>
                      </w:r>
                      <w:r w:rsidR="004C5C4A">
                        <w:rPr>
                          <w:rFonts w:ascii="Arial" w:hAnsi="Arial" w:cs="Arial"/>
                          <w:color w:val="595959"/>
                          <w:sz w:val="20"/>
                          <w:lang w:val="en"/>
                        </w:rPr>
                        <w:t xml:space="preserve"> </w:t>
                      </w:r>
                    </w:p>
                    <w:p w:rsidR="00A3056E" w:rsidRPr="00100AFA" w:rsidRDefault="00A3056E" w:rsidP="00100AFA">
                      <w:pPr>
                        <w:widowControl w:val="0"/>
                        <w:spacing w:before="120" w:line="360" w:lineRule="auto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D43E68" w:rsidRPr="00E73F03" w:rsidRDefault="00D43E6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D43E68" w:rsidRPr="005C1E5E" w:rsidRDefault="00D43E68" w:rsidP="00D43E68">
                      <w:pPr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498">
        <w:rPr>
          <w:rFonts w:ascii="Arial" w:hAnsi="Arial" w:cs="Arial"/>
          <w:noProof/>
          <w:color w:val="990000"/>
          <w:sz w:val="17"/>
          <w:szCs w:val="17"/>
        </w:rPr>
        <w:drawing>
          <wp:anchor distT="0" distB="0" distL="114300" distR="114300" simplePos="0" relativeHeight="251678720" behindDoc="0" locked="0" layoutInCell="1" allowOverlap="1" wp14:anchorId="18B31684" wp14:editId="29737263">
            <wp:simplePos x="0" y="0"/>
            <wp:positionH relativeFrom="column">
              <wp:posOffset>-711835</wp:posOffset>
            </wp:positionH>
            <wp:positionV relativeFrom="paragraph">
              <wp:posOffset>914400</wp:posOffset>
            </wp:positionV>
            <wp:extent cx="1207135" cy="848360"/>
            <wp:effectExtent l="133350" t="114300" r="145415" b="161290"/>
            <wp:wrapNone/>
            <wp:docPr id="72" name="Picture 72" descr="F:\Crime Prevention Resources\ACPA\Bike Guard\7766158218_5a9d4e538b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rime Prevention Resources\ACPA\Bike Guard\7766158218_5a9d4e538b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3083" r="19086" b="32630"/>
                    <a:stretch/>
                  </pic:blipFill>
                  <pic:spPr bwMode="auto">
                    <a:xfrm>
                      <a:off x="0" y="0"/>
                      <a:ext cx="1207135" cy="84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98">
        <w:rPr>
          <w:rFonts w:ascii="Arial" w:hAnsi="Arial" w:cs="Arial"/>
          <w:noProof/>
          <w:color w:val="990000"/>
          <w:sz w:val="17"/>
          <w:szCs w:val="17"/>
        </w:rPr>
        <w:drawing>
          <wp:anchor distT="0" distB="0" distL="114300" distR="114300" simplePos="0" relativeHeight="251679744" behindDoc="0" locked="0" layoutInCell="1" allowOverlap="1" wp14:anchorId="4CF80ECA" wp14:editId="635C3884">
            <wp:simplePos x="0" y="0"/>
            <wp:positionH relativeFrom="column">
              <wp:posOffset>782320</wp:posOffset>
            </wp:positionH>
            <wp:positionV relativeFrom="paragraph">
              <wp:posOffset>914400</wp:posOffset>
            </wp:positionV>
            <wp:extent cx="1193800" cy="848360"/>
            <wp:effectExtent l="133350" t="114300" r="139700" b="161290"/>
            <wp:wrapNone/>
            <wp:docPr id="74" name="Picture 74" descr="F:\Crime Prevention Resources\ACPA\Bike Guard\bikeGuard-Ta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rime Prevention Resources\ACPA\Bike Guard\bikeGuard-Tag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29"/>
                    <a:stretch/>
                  </pic:blipFill>
                  <pic:spPr bwMode="auto">
                    <a:xfrm>
                      <a:off x="0" y="0"/>
                      <a:ext cx="1193800" cy="84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98" w:rsidRPr="00CF4AF0">
        <w:rPr>
          <w:noProof/>
        </w:rPr>
        <w:drawing>
          <wp:anchor distT="0" distB="0" distL="114300" distR="114300" simplePos="0" relativeHeight="251681792" behindDoc="0" locked="0" layoutInCell="1" allowOverlap="1" wp14:anchorId="63F117B0" wp14:editId="33269ED1">
            <wp:simplePos x="0" y="0"/>
            <wp:positionH relativeFrom="column">
              <wp:posOffset>771525</wp:posOffset>
            </wp:positionH>
            <wp:positionV relativeFrom="paragraph">
              <wp:posOffset>2480945</wp:posOffset>
            </wp:positionV>
            <wp:extent cx="1193800" cy="773430"/>
            <wp:effectExtent l="133350" t="114300" r="139700" b="1600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25"/>
                    <a:stretch/>
                  </pic:blipFill>
                  <pic:spPr bwMode="auto">
                    <a:xfrm>
                      <a:off x="0" y="0"/>
                      <a:ext cx="1193800" cy="773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98">
        <w:rPr>
          <w:noProof/>
        </w:rPr>
        <w:drawing>
          <wp:anchor distT="0" distB="0" distL="114300" distR="114300" simplePos="0" relativeHeight="251680768" behindDoc="0" locked="0" layoutInCell="1" allowOverlap="1" wp14:anchorId="6BA796A2" wp14:editId="174AB579">
            <wp:simplePos x="0" y="0"/>
            <wp:positionH relativeFrom="column">
              <wp:posOffset>-687525</wp:posOffset>
            </wp:positionH>
            <wp:positionV relativeFrom="paragraph">
              <wp:posOffset>2484408</wp:posOffset>
            </wp:positionV>
            <wp:extent cx="1193896" cy="779375"/>
            <wp:effectExtent l="133350" t="114300" r="139700" b="173355"/>
            <wp:wrapNone/>
            <wp:docPr id="75" name="Picture 75" descr="F:\Crime Prevention Resources\ACPA\Bike Guard\20120223bicycle-181223_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rime Prevention Resources\ACPA\Bike Guard\20120223bicycle-181223_cop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4" t="35347" r="28894" b="19218"/>
                    <a:stretch/>
                  </pic:blipFill>
                  <pic:spPr bwMode="auto">
                    <a:xfrm>
                      <a:off x="0" y="0"/>
                      <a:ext cx="1199380" cy="782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D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2096BC" wp14:editId="0543717C">
                <wp:simplePos x="0" y="0"/>
                <wp:positionH relativeFrom="column">
                  <wp:posOffset>-644525</wp:posOffset>
                </wp:positionH>
                <wp:positionV relativeFrom="paragraph">
                  <wp:posOffset>3645535</wp:posOffset>
                </wp:positionV>
                <wp:extent cx="2529205" cy="2286000"/>
                <wp:effectExtent l="0" t="0" r="0" b="0"/>
                <wp:wrapNone/>
                <wp:docPr id="1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2920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9B6" w:rsidRPr="00B622B8" w:rsidRDefault="00CF4AF0" w:rsidP="003D17FA">
                            <w:pPr>
                              <w:pStyle w:val="BodyText0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970DE">
                              <w:t>T</w:t>
                            </w:r>
                            <w:r w:rsidR="00A80E0E">
                              <w:t xml:space="preserve">he ACPA has partnered with </w:t>
                            </w:r>
                            <w:proofErr w:type="spellStart"/>
                            <w:r w:rsidR="00A80E0E">
                              <w:t>Bike</w:t>
                            </w:r>
                            <w:r w:rsidR="00B622B8" w:rsidRPr="00A970DE">
                              <w:t>Guard</w:t>
                            </w:r>
                            <w:proofErr w:type="spellEnd"/>
                            <w:r w:rsidR="00A80E0E" w:rsidRPr="00A80E0E">
                              <w:rPr>
                                <w:color w:val="FFFFFF" w:themeColor="background1"/>
                              </w:rPr>
                              <w:t>™</w:t>
                            </w:r>
                            <w:r w:rsidR="00A80E0E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B622B8" w:rsidRPr="00A970DE">
                              <w:t>to provide a central clearinghouse</w:t>
                            </w:r>
                            <w:r w:rsidRPr="00A970DE">
                              <w:t xml:space="preserve"> for Arizona </w:t>
                            </w:r>
                            <w:r w:rsidR="00B622B8" w:rsidRPr="00A970DE">
                              <w:t>bike owners to register their bicycles</w:t>
                            </w:r>
                            <w:r w:rsidR="00A970DE" w:rsidRPr="00A970DE">
                              <w:t xml:space="preserve"> for free</w:t>
                            </w:r>
                            <w:r w:rsidR="00B622B8" w:rsidRPr="00A970DE">
                              <w:t>. In turn,</w:t>
                            </w:r>
                            <w:r w:rsidR="00DF0BE6" w:rsidRPr="00A970DE">
                              <w:t xml:space="preserve"> all</w:t>
                            </w:r>
                            <w:r w:rsidR="00B622B8" w:rsidRPr="00A970DE">
                              <w:t xml:space="preserve"> law enforcement</w:t>
                            </w:r>
                            <w:r w:rsidR="00DF0BE6" w:rsidRPr="00A970DE">
                              <w:t xml:space="preserve"> agencies</w:t>
                            </w:r>
                            <w:r w:rsidR="00B622B8" w:rsidRPr="00A970DE">
                              <w:t xml:space="preserve"> throughout Arizona will have accessibility to quickly identify if the bike is registered, who the owner is and ultimately</w:t>
                            </w:r>
                            <w:r w:rsidR="00A970DE">
                              <w:t>;</w:t>
                            </w:r>
                            <w:r w:rsidR="00B622B8" w:rsidRPr="00A970DE">
                              <w:t xml:space="preserve"> reunite bicycle and</w:t>
                            </w:r>
                            <w:r w:rsidR="00B622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22B8" w:rsidRPr="00A970DE">
                              <w:t>owner.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6" type="#_x0000_t202" style="position:absolute;margin-left:-50.75pt;margin-top:287.05pt;width:199.15pt;height:180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" filled="f" stroked="f">
                <v:textbox>
                  <w:txbxContent>
                    <w:p w:rsidR="009959B6" w:rsidRPr="00B622B8" w:rsidRDefault="00CF4AF0" w:rsidP="003D17FA">
                      <w:pPr>
                        <w:pStyle w:val="BodyText02"/>
                        <w:jc w:val="both"/>
                        <w:rPr>
                          <w:sz w:val="22"/>
                          <w:szCs w:val="22"/>
                        </w:rPr>
                      </w:pPr>
                      <w:r w:rsidRPr="00A970DE">
                        <w:t>T</w:t>
                      </w:r>
                      <w:r w:rsidR="00A80E0E">
                        <w:t xml:space="preserve">he ACPA has partnered with </w:t>
                      </w:r>
                      <w:proofErr w:type="spellStart"/>
                      <w:r w:rsidR="00A80E0E">
                        <w:t>Bike</w:t>
                      </w:r>
                      <w:r w:rsidR="00B622B8" w:rsidRPr="00A970DE">
                        <w:t>Guard</w:t>
                      </w:r>
                      <w:proofErr w:type="spellEnd"/>
                      <w:r w:rsidR="00A80E0E" w:rsidRPr="00A80E0E">
                        <w:rPr>
                          <w:color w:val="FFFFFF" w:themeColor="background1"/>
                        </w:rPr>
                        <w:t>™</w:t>
                      </w:r>
                      <w:r w:rsidR="00A80E0E">
                        <w:rPr>
                          <w:color w:val="595959" w:themeColor="text1" w:themeTint="A6"/>
                        </w:rPr>
                        <w:t xml:space="preserve"> </w:t>
                      </w:r>
                      <w:r w:rsidR="00B622B8" w:rsidRPr="00A970DE">
                        <w:t>to provide a central clearinghouse</w:t>
                      </w:r>
                      <w:r w:rsidRPr="00A970DE">
                        <w:t xml:space="preserve"> for Arizona </w:t>
                      </w:r>
                      <w:r w:rsidR="00B622B8" w:rsidRPr="00A970DE">
                        <w:t>bike owners to register their bicycles</w:t>
                      </w:r>
                      <w:r w:rsidR="00A970DE" w:rsidRPr="00A970DE">
                        <w:t xml:space="preserve"> for free</w:t>
                      </w:r>
                      <w:r w:rsidR="00B622B8" w:rsidRPr="00A970DE">
                        <w:t>. In turn,</w:t>
                      </w:r>
                      <w:r w:rsidR="00DF0BE6" w:rsidRPr="00A970DE">
                        <w:t xml:space="preserve"> all</w:t>
                      </w:r>
                      <w:r w:rsidR="00B622B8" w:rsidRPr="00A970DE">
                        <w:t xml:space="preserve"> law enforcement</w:t>
                      </w:r>
                      <w:r w:rsidR="00DF0BE6" w:rsidRPr="00A970DE">
                        <w:t xml:space="preserve"> agencies</w:t>
                      </w:r>
                      <w:r w:rsidR="00B622B8" w:rsidRPr="00A970DE">
                        <w:t xml:space="preserve"> throughout Arizona will have accessibility to quickly identify if the bike is registered, who the owner is and ultimately</w:t>
                      </w:r>
                      <w:r w:rsidR="00A970DE">
                        <w:t>;</w:t>
                      </w:r>
                      <w:r w:rsidR="00B622B8" w:rsidRPr="00A970DE">
                        <w:t xml:space="preserve"> reunite bicycle and</w:t>
                      </w:r>
                      <w:r w:rsidR="00B622B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622B8" w:rsidRPr="00A970DE">
                        <w:t>owner.</w:t>
                      </w:r>
                    </w:p>
                  </w:txbxContent>
                </v:textbox>
              </v:shape>
            </w:pict>
          </mc:Fallback>
        </mc:AlternateContent>
      </w:r>
      <w:r w:rsidR="004C4D2A"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0730FD58" wp14:editId="7D73D62F">
                <wp:simplePos x="0" y="0"/>
                <wp:positionH relativeFrom="column">
                  <wp:posOffset>689610</wp:posOffset>
                </wp:positionH>
                <wp:positionV relativeFrom="paragraph">
                  <wp:posOffset>2186305</wp:posOffset>
                </wp:positionV>
                <wp:extent cx="1319530" cy="1080135"/>
                <wp:effectExtent l="0" t="0" r="0" b="5715"/>
                <wp:wrapNone/>
                <wp:docPr id="7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D2A" w:rsidRPr="00143866" w:rsidRDefault="00A80E0E" w:rsidP="004C4D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IT’S </w:t>
                            </w:r>
                            <w:r w:rsidR="004C4D2A"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7" type="#_x0000_t202" style="position:absolute;margin-left:54.3pt;margin-top:172.15pt;width:103.9pt;height:85.05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" filled="f" fillcolor="silver" stroked="f">
                <v:textbox>
                  <w:txbxContent>
                    <w:p w:rsidR="004C4D2A" w:rsidRPr="00143866" w:rsidRDefault="00A80E0E" w:rsidP="004C4D2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 xml:space="preserve">IT’S </w:t>
                      </w:r>
                      <w:r w:rsidR="004C4D2A"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>FREE</w:t>
                      </w:r>
                    </w:p>
                  </w:txbxContent>
                </v:textbox>
              </v:shape>
            </w:pict>
          </mc:Fallback>
        </mc:AlternateContent>
      </w:r>
      <w:r w:rsidR="004C4D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365AA" wp14:editId="55701E99">
                <wp:simplePos x="0" y="0"/>
                <wp:positionH relativeFrom="column">
                  <wp:posOffset>-756285</wp:posOffset>
                </wp:positionH>
                <wp:positionV relativeFrom="paragraph">
                  <wp:posOffset>2183765</wp:posOffset>
                </wp:positionV>
                <wp:extent cx="1319530" cy="1080135"/>
                <wp:effectExtent l="0" t="0" r="0" b="5715"/>
                <wp:wrapNone/>
                <wp:docPr id="1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AF0" w:rsidRPr="00143866" w:rsidRDefault="00143866" w:rsidP="00CF4A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143866"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R</w:t>
                            </w:r>
                            <w:r w:rsidR="00747133"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EC</w:t>
                            </w:r>
                            <w:bookmarkStart w:id="0" w:name="_GoBack"/>
                            <w:bookmarkEnd w:id="0"/>
                            <w:r w:rsidRPr="00143866"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OVER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59.55pt;margin-top:171.95pt;width:103.9pt;height:8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" filled="f" fillcolor="silver" stroked="f">
                <v:textbox>
                  <w:txbxContent>
                    <w:p w:rsidR="00CF4AF0" w:rsidRPr="00143866" w:rsidRDefault="00143866" w:rsidP="00CF4AF0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143866"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>R</w:t>
                      </w:r>
                      <w:r w:rsidR="00747133"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>EC</w:t>
                      </w:r>
                      <w:bookmarkStart w:id="1" w:name="_GoBack"/>
                      <w:bookmarkEnd w:id="1"/>
                      <w:r w:rsidRPr="00143866"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>OVER IT</w:t>
                      </w:r>
                    </w:p>
                  </w:txbxContent>
                </v:textbox>
              </v:shape>
            </w:pict>
          </mc:Fallback>
        </mc:AlternateContent>
      </w:r>
      <w:r w:rsidR="001438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52A661" wp14:editId="02C5A611">
                <wp:simplePos x="0" y="0"/>
                <wp:positionH relativeFrom="column">
                  <wp:posOffset>685800</wp:posOffset>
                </wp:positionH>
                <wp:positionV relativeFrom="paragraph">
                  <wp:posOffset>612775</wp:posOffset>
                </wp:positionV>
                <wp:extent cx="1389380" cy="1176655"/>
                <wp:effectExtent l="0" t="0" r="0" b="4445"/>
                <wp:wrapNone/>
                <wp:docPr id="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B97" w:rsidRPr="00143866" w:rsidRDefault="00510B97" w:rsidP="00510B97">
                            <w:pPr>
                              <w:pStyle w:val="Placephotohere"/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143866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TAG</w:t>
                            </w:r>
                            <w:r w:rsidR="00143866" w:rsidRPr="00143866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3866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IT</w:t>
                            </w:r>
                          </w:p>
                          <w:p w:rsidR="00062E47" w:rsidRDefault="00062E47" w:rsidP="00052C06">
                            <w:pPr>
                              <w:pStyle w:val="Placephotohere"/>
                            </w:pPr>
                          </w:p>
                          <w:p w:rsidR="00D43E68" w:rsidRDefault="00D43E68" w:rsidP="00D43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9" type="#_x0000_t202" style="position:absolute;margin-left:54pt;margin-top:48.25pt;width:109.4pt;height:9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" filled="f" fillcolor="silver" stroked="f">
                <v:textbox>
                  <w:txbxContent>
                    <w:p w:rsidR="00510B97" w:rsidRPr="00143866" w:rsidRDefault="00510B97" w:rsidP="00510B97">
                      <w:pPr>
                        <w:pStyle w:val="Placephotohere"/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143866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TAG</w:t>
                      </w:r>
                      <w:r w:rsidR="00143866" w:rsidRPr="00143866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143866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IT</w:t>
                      </w:r>
                    </w:p>
                    <w:p w:rsidR="00062E47" w:rsidRDefault="00062E47" w:rsidP="00052C06">
                      <w:pPr>
                        <w:pStyle w:val="Placephotohere"/>
                      </w:pPr>
                    </w:p>
                    <w:p w:rsidR="00D43E68" w:rsidRDefault="00D43E68" w:rsidP="00D43E68"/>
                  </w:txbxContent>
                </v:textbox>
              </v:shape>
            </w:pict>
          </mc:Fallback>
        </mc:AlternateContent>
      </w:r>
      <w:r w:rsidR="001438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8090F2" wp14:editId="26458BA7">
                <wp:simplePos x="0" y="0"/>
                <wp:positionH relativeFrom="column">
                  <wp:posOffset>-756285</wp:posOffset>
                </wp:positionH>
                <wp:positionV relativeFrom="paragraph">
                  <wp:posOffset>612775</wp:posOffset>
                </wp:positionV>
                <wp:extent cx="1320165" cy="1177290"/>
                <wp:effectExtent l="0" t="0" r="0" b="3810"/>
                <wp:wrapNone/>
                <wp:docPr id="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3866" w:rsidRPr="00143866" w:rsidRDefault="00143866" w:rsidP="001438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143866"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REGISTER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IT</w:t>
                            </w:r>
                            <w:r w:rsidRPr="00143866"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43E68" w:rsidRDefault="00D43E68" w:rsidP="00052C06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0" type="#_x0000_t202" style="position:absolute;margin-left:-59.55pt;margin-top:48.25pt;width:103.95pt;height:9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" filled="f" fillcolor="silver" stroked="f">
                <v:textbox>
                  <w:txbxContent>
                    <w:p w:rsidR="00143866" w:rsidRPr="00143866" w:rsidRDefault="00143866" w:rsidP="0014386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143866"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>REGISTER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 xml:space="preserve"> IT</w:t>
                      </w:r>
                      <w:r w:rsidRPr="00143866"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43E68" w:rsidRDefault="00D43E68" w:rsidP="00052C06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DF0BE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0DF49B" wp14:editId="116DCD6E">
                <wp:simplePos x="0" y="0"/>
                <wp:positionH relativeFrom="column">
                  <wp:posOffset>2447290</wp:posOffset>
                </wp:positionH>
                <wp:positionV relativeFrom="paragraph">
                  <wp:posOffset>337185</wp:posOffset>
                </wp:positionV>
                <wp:extent cx="2971800" cy="5370195"/>
                <wp:effectExtent l="0" t="0" r="0" b="1905"/>
                <wp:wrapNone/>
                <wp:docPr id="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537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F93" w:rsidRPr="00DF0BE6" w:rsidRDefault="00C10F93" w:rsidP="00C10F93">
                            <w:pPr>
                              <w:pStyle w:val="BodyText02"/>
                              <w:numPr>
                                <w:ilvl w:val="0"/>
                                <w:numId w:val="2"/>
                              </w:numPr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0BE6"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  <w:t>REGISTER</w:t>
                            </w:r>
                            <w:r w:rsidR="00CF4AF0" w:rsidRPr="00DF0BE6"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IT</w:t>
                            </w:r>
                          </w:p>
                          <w:p w:rsidR="00C10F93" w:rsidRPr="008A4AF4" w:rsidRDefault="00C10F93" w:rsidP="00C10F93">
                            <w:pPr>
                              <w:pStyle w:val="BodyText02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8A4AF4"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WHY SHOULD I REGISTER MY BIKE?</w:t>
                            </w:r>
                          </w:p>
                          <w:p w:rsidR="00510B97" w:rsidRDefault="00C10F93" w:rsidP="003D17FA">
                            <w:pPr>
                              <w:pStyle w:val="BodyText02"/>
                              <w:jc w:val="both"/>
                              <w:rPr>
                                <w:color w:val="595959" w:themeColor="text1" w:themeTint="A6"/>
                              </w:rPr>
                            </w:pPr>
                            <w:r w:rsidRPr="00C10F93">
                              <w:rPr>
                                <w:color w:val="595959" w:themeColor="text1" w:themeTint="A6"/>
                              </w:rPr>
                              <w:t xml:space="preserve">Registering helps reunite you with your bike if </w:t>
                            </w:r>
                            <w:r w:rsidR="00510B97">
                              <w:rPr>
                                <w:color w:val="595959" w:themeColor="text1" w:themeTint="A6"/>
                              </w:rPr>
                              <w:t xml:space="preserve">it’s ever lost or stolen. The </w:t>
                            </w:r>
                            <w:proofErr w:type="spellStart"/>
                            <w:r w:rsidR="00510B97">
                              <w:rPr>
                                <w:color w:val="595959" w:themeColor="text1" w:themeTint="A6"/>
                              </w:rPr>
                              <w:t>BikeG</w:t>
                            </w:r>
                            <w:r w:rsidR="00C83312">
                              <w:rPr>
                                <w:color w:val="595959" w:themeColor="text1" w:themeTint="A6"/>
                              </w:rPr>
                              <w:t>uard</w:t>
                            </w:r>
                            <w:proofErr w:type="spellEnd"/>
                            <w:r w:rsidR="00C83312">
                              <w:rPr>
                                <w:color w:val="595959" w:themeColor="text1" w:themeTint="A6"/>
                              </w:rPr>
                              <w:t>™ database is used by Law Enforcement</w:t>
                            </w:r>
                            <w:r w:rsidRPr="00C10F93">
                              <w:rPr>
                                <w:color w:val="595959" w:themeColor="text1" w:themeTint="A6"/>
                              </w:rPr>
                              <w:t xml:space="preserve"> and bike owners to identify and return stolen </w:t>
                            </w:r>
                            <w:r w:rsidR="00C83312">
                              <w:rPr>
                                <w:color w:val="595959" w:themeColor="text1" w:themeTint="A6"/>
                              </w:rPr>
                              <w:t xml:space="preserve">or found </w:t>
                            </w:r>
                            <w:r w:rsidRPr="00C10F93">
                              <w:rPr>
                                <w:color w:val="595959" w:themeColor="text1" w:themeTint="A6"/>
                              </w:rPr>
                              <w:t>bicycles</w:t>
                            </w:r>
                            <w:r w:rsidR="00624524">
                              <w:rPr>
                                <w:color w:val="595959" w:themeColor="text1" w:themeTint="A6"/>
                              </w:rPr>
                              <w:t xml:space="preserve">. </w:t>
                            </w:r>
                            <w:r w:rsidR="00510B97">
                              <w:rPr>
                                <w:color w:val="595959" w:themeColor="text1" w:themeTint="A6"/>
                              </w:rPr>
                              <w:t>To register</w:t>
                            </w:r>
                            <w:r w:rsidR="00C83312">
                              <w:rPr>
                                <w:color w:val="595959" w:themeColor="text1" w:themeTint="A6"/>
                              </w:rPr>
                              <w:t xml:space="preserve">, </w:t>
                            </w:r>
                            <w:r w:rsidR="00510B97">
                              <w:rPr>
                                <w:color w:val="595959" w:themeColor="text1" w:themeTint="A6"/>
                              </w:rPr>
                              <w:t>you will need the bicycle identification number (serial #)</w:t>
                            </w:r>
                            <w:r w:rsidR="00C83312">
                              <w:rPr>
                                <w:color w:val="595959" w:themeColor="text1" w:themeTint="A6"/>
                              </w:rPr>
                              <w:t xml:space="preserve">; </w:t>
                            </w:r>
                            <w:r w:rsidR="00C83312" w:rsidRPr="007F720A">
                              <w:rPr>
                                <w:color w:val="595959" w:themeColor="text1" w:themeTint="A6"/>
                              </w:rPr>
                              <w:t>usually located on</w:t>
                            </w:r>
                            <w:r w:rsidR="004D6361" w:rsidRPr="007F720A">
                              <w:rPr>
                                <w:color w:val="595959" w:themeColor="text1" w:themeTint="A6"/>
                              </w:rPr>
                              <w:t xml:space="preserve"> the</w:t>
                            </w:r>
                            <w:r w:rsidR="00C83312" w:rsidRPr="007F720A">
                              <w:rPr>
                                <w:color w:val="595959" w:themeColor="text1" w:themeTint="A6"/>
                              </w:rPr>
                              <w:t xml:space="preserve"> bottom of the bike</w:t>
                            </w:r>
                            <w:r w:rsidR="004D6361" w:rsidRPr="007F720A">
                              <w:rPr>
                                <w:color w:val="595959" w:themeColor="text1" w:themeTint="A6"/>
                              </w:rPr>
                              <w:t xml:space="preserve">’s </w:t>
                            </w:r>
                            <w:r w:rsidR="0057229F" w:rsidRPr="007F720A">
                              <w:rPr>
                                <w:color w:val="595959" w:themeColor="text1" w:themeTint="A6"/>
                              </w:rPr>
                              <w:t xml:space="preserve">pedal </w:t>
                            </w:r>
                            <w:r w:rsidR="004D6361" w:rsidRPr="007F720A">
                              <w:rPr>
                                <w:color w:val="595959" w:themeColor="text1" w:themeTint="A6"/>
                              </w:rPr>
                              <w:t xml:space="preserve">crank </w:t>
                            </w:r>
                            <w:r w:rsidR="0057229F" w:rsidRPr="007F720A">
                              <w:rPr>
                                <w:color w:val="595959" w:themeColor="text1" w:themeTint="A6"/>
                              </w:rPr>
                              <w:t xml:space="preserve">or </w:t>
                            </w:r>
                            <w:r w:rsidR="004D6361" w:rsidRPr="007F720A">
                              <w:rPr>
                                <w:color w:val="595959" w:themeColor="text1" w:themeTint="A6"/>
                              </w:rPr>
                              <w:t>bracket area.</w:t>
                            </w:r>
                          </w:p>
                          <w:p w:rsidR="00624524" w:rsidRPr="00A80E0E" w:rsidRDefault="00624524" w:rsidP="00C10F93">
                            <w:pPr>
                              <w:pStyle w:val="BodyText02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80E0E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Register online at:</w:t>
                            </w:r>
                          </w:p>
                          <w:p w:rsidR="00C10F93" w:rsidRPr="00C83312" w:rsidRDefault="00624524" w:rsidP="00C10F93">
                            <w:pPr>
                              <w:pStyle w:val="BodyText02"/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C83312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www.myassettag.com/bike/</w:t>
                            </w:r>
                          </w:p>
                          <w:p w:rsidR="00C10F93" w:rsidRPr="00C10F93" w:rsidRDefault="00C10F93" w:rsidP="00C10F93">
                            <w:pPr>
                              <w:pStyle w:val="BodyText02"/>
                              <w:rPr>
                                <w:color w:val="595959" w:themeColor="text1" w:themeTint="A6"/>
                              </w:rPr>
                            </w:pPr>
                          </w:p>
                          <w:p w:rsidR="00C10F93" w:rsidRPr="00DF0BE6" w:rsidRDefault="00C10F93" w:rsidP="00C10F93">
                            <w:pPr>
                              <w:pStyle w:val="Entertheheadlin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0BE6"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  <w:t>tag</w:t>
                            </w:r>
                            <w:r w:rsidR="00CF4AF0" w:rsidRPr="00DF0BE6"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IT</w:t>
                            </w:r>
                          </w:p>
                          <w:p w:rsidR="00A3056E" w:rsidRPr="008A4AF4" w:rsidRDefault="00A3056E" w:rsidP="00A3056E">
                            <w:pPr>
                              <w:pStyle w:val="Entertheheadline"/>
                              <w:spacing w:line="360" w:lineRule="auto"/>
                              <w:rPr>
                                <w:b/>
                                <w:color w:val="943634"/>
                              </w:rPr>
                            </w:pPr>
                            <w:r w:rsidRPr="008A4AF4">
                              <w:rPr>
                                <w:b/>
                                <w:color w:val="943634"/>
                              </w:rPr>
                              <w:t>What is BikeGuard™ The Free Bike Registry?</w:t>
                            </w:r>
                          </w:p>
                          <w:p w:rsidR="009959B6" w:rsidRDefault="005428AE" w:rsidP="003D17FA">
                            <w:pPr>
                              <w:pStyle w:val="BodyText01"/>
                              <w:jc w:val="both"/>
                            </w:pPr>
                            <w:r>
                              <w:t>A</w:t>
                            </w:r>
                            <w:r w:rsidR="002F39C6">
                              <w:t xml:space="preserve"> </w:t>
                            </w:r>
                            <w:r w:rsidR="003D17FA">
                              <w:t xml:space="preserve">web based </w:t>
                            </w:r>
                            <w:r>
                              <w:t xml:space="preserve">service that </w:t>
                            </w:r>
                            <w:r w:rsidR="003D17FA">
                              <w:t xml:space="preserve">once registered, provides your bike with identification </w:t>
                            </w:r>
                            <w:r>
                              <w:t>tag</w:t>
                            </w:r>
                            <w:r w:rsidR="003D17FA">
                              <w:t>s</w:t>
                            </w:r>
                            <w:r w:rsidR="002F39C6">
                              <w:t xml:space="preserve"> so if it’s ever lost or stolen</w:t>
                            </w:r>
                            <w:r w:rsidR="003D17FA">
                              <w:t>,</w:t>
                            </w:r>
                            <w:r w:rsidR="00CF4AF0">
                              <w:t xml:space="preserve"> you will </w:t>
                            </w:r>
                            <w:r w:rsidR="002F39C6" w:rsidRPr="002F39C6">
                              <w:t>have a better chance of getting it back.</w:t>
                            </w:r>
                          </w:p>
                          <w:p w:rsidR="002F39C6" w:rsidRDefault="002F39C6" w:rsidP="00A3056E">
                            <w:pPr>
                              <w:pStyle w:val="BodyText01"/>
                            </w:pPr>
                          </w:p>
                          <w:p w:rsidR="00D95070" w:rsidRDefault="00D95070" w:rsidP="00E47FDE">
                            <w:pPr>
                              <w:pStyle w:val="BodyText01"/>
                            </w:pPr>
                          </w:p>
                          <w:p w:rsidR="00D43E68" w:rsidRPr="00E73F03" w:rsidRDefault="00D43E68" w:rsidP="00E47FDE">
                            <w:pPr>
                              <w:pStyle w:val="BodyText01"/>
                            </w:pPr>
                          </w:p>
                          <w:p w:rsidR="00D43E68" w:rsidRPr="00E73F03" w:rsidRDefault="00D43E68" w:rsidP="00E47FDE">
                            <w:pPr>
                              <w:pStyle w:val="BodyText01"/>
                            </w:pPr>
                          </w:p>
                          <w:p w:rsidR="00D43E68" w:rsidRPr="005C1E5E" w:rsidRDefault="00D43E68" w:rsidP="00E47FDE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192.7pt;margin-top:26.55pt;width:234pt;height:422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" filled="f" stroked="f">
                <v:textbox>
                  <w:txbxContent>
                    <w:p w:rsidR="00C10F93" w:rsidRPr="00DF0BE6" w:rsidRDefault="00C10F93" w:rsidP="00C10F93">
                      <w:pPr>
                        <w:pStyle w:val="BodyText02"/>
                        <w:numPr>
                          <w:ilvl w:val="0"/>
                          <w:numId w:val="2"/>
                        </w:numPr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</w:pPr>
                      <w:r w:rsidRPr="00DF0BE6"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  <w:t>REGISTER</w:t>
                      </w:r>
                      <w:r w:rsidR="00CF4AF0" w:rsidRPr="00DF0BE6"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  <w:t xml:space="preserve"> IT</w:t>
                      </w:r>
                    </w:p>
                    <w:p w:rsidR="00C10F93" w:rsidRPr="008A4AF4" w:rsidRDefault="00C10F93" w:rsidP="00C10F93">
                      <w:pPr>
                        <w:pStyle w:val="BodyText02"/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8A4AF4">
                        <w:rPr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WHY SHOULD I REGISTER MY BIKE?</w:t>
                      </w:r>
                    </w:p>
                    <w:p w:rsidR="00510B97" w:rsidRDefault="00C10F93" w:rsidP="003D17FA">
                      <w:pPr>
                        <w:pStyle w:val="BodyText02"/>
                        <w:jc w:val="both"/>
                        <w:rPr>
                          <w:color w:val="595959" w:themeColor="text1" w:themeTint="A6"/>
                        </w:rPr>
                      </w:pPr>
                      <w:r w:rsidRPr="00C10F93">
                        <w:rPr>
                          <w:color w:val="595959" w:themeColor="text1" w:themeTint="A6"/>
                        </w:rPr>
                        <w:t xml:space="preserve">Registering helps reunite you with your bike if </w:t>
                      </w:r>
                      <w:r w:rsidR="00510B97">
                        <w:rPr>
                          <w:color w:val="595959" w:themeColor="text1" w:themeTint="A6"/>
                        </w:rPr>
                        <w:t xml:space="preserve">it’s ever lost or stolen. The </w:t>
                      </w:r>
                      <w:proofErr w:type="spellStart"/>
                      <w:r w:rsidR="00510B97">
                        <w:rPr>
                          <w:color w:val="595959" w:themeColor="text1" w:themeTint="A6"/>
                        </w:rPr>
                        <w:t>BikeG</w:t>
                      </w:r>
                      <w:r w:rsidR="00C83312">
                        <w:rPr>
                          <w:color w:val="595959" w:themeColor="text1" w:themeTint="A6"/>
                        </w:rPr>
                        <w:t>uard</w:t>
                      </w:r>
                      <w:proofErr w:type="spellEnd"/>
                      <w:r w:rsidR="00C83312">
                        <w:rPr>
                          <w:color w:val="595959" w:themeColor="text1" w:themeTint="A6"/>
                        </w:rPr>
                        <w:t>™ database is used by Law Enforcement</w:t>
                      </w:r>
                      <w:r w:rsidRPr="00C10F93">
                        <w:rPr>
                          <w:color w:val="595959" w:themeColor="text1" w:themeTint="A6"/>
                        </w:rPr>
                        <w:t xml:space="preserve"> and bike owners to identify and return stolen </w:t>
                      </w:r>
                      <w:r w:rsidR="00C83312">
                        <w:rPr>
                          <w:color w:val="595959" w:themeColor="text1" w:themeTint="A6"/>
                        </w:rPr>
                        <w:t xml:space="preserve">or found </w:t>
                      </w:r>
                      <w:r w:rsidRPr="00C10F93">
                        <w:rPr>
                          <w:color w:val="595959" w:themeColor="text1" w:themeTint="A6"/>
                        </w:rPr>
                        <w:t>bicycles</w:t>
                      </w:r>
                      <w:r w:rsidR="00624524">
                        <w:rPr>
                          <w:color w:val="595959" w:themeColor="text1" w:themeTint="A6"/>
                        </w:rPr>
                        <w:t xml:space="preserve">. </w:t>
                      </w:r>
                      <w:r w:rsidR="00510B97">
                        <w:rPr>
                          <w:color w:val="595959" w:themeColor="text1" w:themeTint="A6"/>
                        </w:rPr>
                        <w:t>To register</w:t>
                      </w:r>
                      <w:r w:rsidR="00C83312">
                        <w:rPr>
                          <w:color w:val="595959" w:themeColor="text1" w:themeTint="A6"/>
                        </w:rPr>
                        <w:t xml:space="preserve">, </w:t>
                      </w:r>
                      <w:r w:rsidR="00510B97">
                        <w:rPr>
                          <w:color w:val="595959" w:themeColor="text1" w:themeTint="A6"/>
                        </w:rPr>
                        <w:t>you will need the bicycle identification number (serial #)</w:t>
                      </w:r>
                      <w:r w:rsidR="00C83312">
                        <w:rPr>
                          <w:color w:val="595959" w:themeColor="text1" w:themeTint="A6"/>
                        </w:rPr>
                        <w:t xml:space="preserve">; </w:t>
                      </w:r>
                      <w:r w:rsidR="00C83312" w:rsidRPr="007F720A">
                        <w:rPr>
                          <w:color w:val="595959" w:themeColor="text1" w:themeTint="A6"/>
                        </w:rPr>
                        <w:t>usually located on</w:t>
                      </w:r>
                      <w:r w:rsidR="004D6361" w:rsidRPr="007F720A">
                        <w:rPr>
                          <w:color w:val="595959" w:themeColor="text1" w:themeTint="A6"/>
                        </w:rPr>
                        <w:t xml:space="preserve"> the</w:t>
                      </w:r>
                      <w:r w:rsidR="00C83312" w:rsidRPr="007F720A">
                        <w:rPr>
                          <w:color w:val="595959" w:themeColor="text1" w:themeTint="A6"/>
                        </w:rPr>
                        <w:t xml:space="preserve"> bottom of the bike</w:t>
                      </w:r>
                      <w:r w:rsidR="004D6361" w:rsidRPr="007F720A">
                        <w:rPr>
                          <w:color w:val="595959" w:themeColor="text1" w:themeTint="A6"/>
                        </w:rPr>
                        <w:t xml:space="preserve">’s </w:t>
                      </w:r>
                      <w:r w:rsidR="0057229F" w:rsidRPr="007F720A">
                        <w:rPr>
                          <w:color w:val="595959" w:themeColor="text1" w:themeTint="A6"/>
                        </w:rPr>
                        <w:t xml:space="preserve">pedal </w:t>
                      </w:r>
                      <w:r w:rsidR="004D6361" w:rsidRPr="007F720A">
                        <w:rPr>
                          <w:color w:val="595959" w:themeColor="text1" w:themeTint="A6"/>
                        </w:rPr>
                        <w:t xml:space="preserve">crank </w:t>
                      </w:r>
                      <w:r w:rsidR="0057229F" w:rsidRPr="007F720A">
                        <w:rPr>
                          <w:color w:val="595959" w:themeColor="text1" w:themeTint="A6"/>
                        </w:rPr>
                        <w:t xml:space="preserve">or </w:t>
                      </w:r>
                      <w:r w:rsidR="004D6361" w:rsidRPr="007F720A">
                        <w:rPr>
                          <w:color w:val="595959" w:themeColor="text1" w:themeTint="A6"/>
                        </w:rPr>
                        <w:t>bracket area.</w:t>
                      </w:r>
                    </w:p>
                    <w:p w:rsidR="00624524" w:rsidRPr="00A80E0E" w:rsidRDefault="00624524" w:rsidP="00C10F93">
                      <w:pPr>
                        <w:pStyle w:val="BodyText02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A80E0E">
                        <w:rPr>
                          <w:b/>
                          <w:color w:val="auto"/>
                          <w:sz w:val="24"/>
                          <w:szCs w:val="24"/>
                        </w:rPr>
                        <w:t>Register online at:</w:t>
                      </w:r>
                    </w:p>
                    <w:p w:rsidR="00C10F93" w:rsidRPr="00C83312" w:rsidRDefault="00624524" w:rsidP="00C10F93">
                      <w:pPr>
                        <w:pStyle w:val="BodyText02"/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C83312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www.myassettag.com/bike/</w:t>
                      </w:r>
                    </w:p>
                    <w:p w:rsidR="00C10F93" w:rsidRPr="00C10F93" w:rsidRDefault="00C10F93" w:rsidP="00C10F93">
                      <w:pPr>
                        <w:pStyle w:val="BodyText02"/>
                        <w:rPr>
                          <w:color w:val="595959" w:themeColor="text1" w:themeTint="A6"/>
                        </w:rPr>
                      </w:pPr>
                    </w:p>
                    <w:p w:rsidR="00C10F93" w:rsidRPr="00DF0BE6" w:rsidRDefault="00C10F93" w:rsidP="00C10F93">
                      <w:pPr>
                        <w:pStyle w:val="Entertheheadline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</w:pPr>
                      <w:r w:rsidRPr="00DF0BE6"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  <w:t>tag</w:t>
                      </w:r>
                      <w:r w:rsidR="00CF4AF0" w:rsidRPr="00DF0BE6"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  <w:t xml:space="preserve"> IT</w:t>
                      </w:r>
                    </w:p>
                    <w:p w:rsidR="00A3056E" w:rsidRPr="008A4AF4" w:rsidRDefault="00A3056E" w:rsidP="00A3056E">
                      <w:pPr>
                        <w:pStyle w:val="Entertheheadline"/>
                        <w:spacing w:line="360" w:lineRule="auto"/>
                        <w:rPr>
                          <w:b/>
                          <w:color w:val="943634"/>
                        </w:rPr>
                      </w:pPr>
                      <w:r w:rsidRPr="008A4AF4">
                        <w:rPr>
                          <w:b/>
                          <w:color w:val="943634"/>
                        </w:rPr>
                        <w:t>What is BikeGuard™ The Free Bike Registry?</w:t>
                      </w:r>
                    </w:p>
                    <w:p w:rsidR="009959B6" w:rsidRDefault="005428AE" w:rsidP="003D17FA">
                      <w:pPr>
                        <w:pStyle w:val="BodyText01"/>
                        <w:jc w:val="both"/>
                      </w:pPr>
                      <w:r>
                        <w:t>A</w:t>
                      </w:r>
                      <w:r w:rsidR="002F39C6">
                        <w:t xml:space="preserve"> </w:t>
                      </w:r>
                      <w:r w:rsidR="003D17FA">
                        <w:t xml:space="preserve">web based </w:t>
                      </w:r>
                      <w:r>
                        <w:t xml:space="preserve">service that </w:t>
                      </w:r>
                      <w:r w:rsidR="003D17FA">
                        <w:t xml:space="preserve">once registered, provides your bike with identification </w:t>
                      </w:r>
                      <w:r>
                        <w:t>tag</w:t>
                      </w:r>
                      <w:r w:rsidR="003D17FA">
                        <w:t>s</w:t>
                      </w:r>
                      <w:r w:rsidR="002F39C6">
                        <w:t xml:space="preserve"> so if it’s ever lost or stolen</w:t>
                      </w:r>
                      <w:r w:rsidR="003D17FA">
                        <w:t>,</w:t>
                      </w:r>
                      <w:r w:rsidR="00CF4AF0">
                        <w:t xml:space="preserve"> you will </w:t>
                      </w:r>
                      <w:r w:rsidR="002F39C6" w:rsidRPr="002F39C6">
                        <w:t>have a better chance of getting it back.</w:t>
                      </w:r>
                    </w:p>
                    <w:p w:rsidR="002F39C6" w:rsidRDefault="002F39C6" w:rsidP="00A3056E">
                      <w:pPr>
                        <w:pStyle w:val="BodyText01"/>
                      </w:pPr>
                    </w:p>
                    <w:p w:rsidR="00D95070" w:rsidRDefault="00D95070" w:rsidP="00E47FDE">
                      <w:pPr>
                        <w:pStyle w:val="BodyText01"/>
                      </w:pPr>
                    </w:p>
                    <w:p w:rsidR="00D43E68" w:rsidRPr="00E73F03" w:rsidRDefault="00D43E68" w:rsidP="00E47FDE">
                      <w:pPr>
                        <w:pStyle w:val="BodyText01"/>
                      </w:pPr>
                    </w:p>
                    <w:p w:rsidR="00D43E68" w:rsidRPr="00E73F03" w:rsidRDefault="00D43E68" w:rsidP="00E47FDE">
                      <w:pPr>
                        <w:pStyle w:val="BodyText01"/>
                      </w:pPr>
                    </w:p>
                    <w:p w:rsidR="00D43E68" w:rsidRPr="005C1E5E" w:rsidRDefault="00D43E68" w:rsidP="00E47FDE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F65B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C8917F" wp14:editId="5B82933F">
                <wp:simplePos x="0" y="0"/>
                <wp:positionH relativeFrom="column">
                  <wp:posOffset>-753110</wp:posOffset>
                </wp:positionH>
                <wp:positionV relativeFrom="paragraph">
                  <wp:posOffset>-530860</wp:posOffset>
                </wp:positionV>
                <wp:extent cx="2821940" cy="653415"/>
                <wp:effectExtent l="0" t="2540" r="0" b="635"/>
                <wp:wrapNone/>
                <wp:docPr id="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2194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E73F03" w:rsidRDefault="00F65BB7" w:rsidP="00052C06">
                            <w:pPr>
                              <w:pStyle w:val="SubheadHe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3E79F" wp14:editId="53D9C8C7">
                                  <wp:extent cx="2638425" cy="561975"/>
                                  <wp:effectExtent l="0" t="0" r="9525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1" type="#_x0000_t202" style="position:absolute;margin-left:-59.3pt;margin-top:-41.8pt;width:222.2pt;height:51.45pt;flip:y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" filled="f" stroked="f">
                <v:textbox style="mso-fit-shape-to-text:t">
                  <w:txbxContent>
                    <w:p w:rsidR="00D43E68" w:rsidRPr="00E73F03" w:rsidRDefault="00F65BB7" w:rsidP="00052C06">
                      <w:pPr>
                        <w:pStyle w:val="SubheadHere"/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8425" cy="561975"/>
                            <wp:effectExtent l="0" t="0" r="9525" b="952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BB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7B71F" wp14:editId="2F18F4EF">
                <wp:simplePos x="0" y="0"/>
                <wp:positionH relativeFrom="column">
                  <wp:posOffset>2447290</wp:posOffset>
                </wp:positionH>
                <wp:positionV relativeFrom="paragraph">
                  <wp:posOffset>1153795</wp:posOffset>
                </wp:positionV>
                <wp:extent cx="2857500" cy="457200"/>
                <wp:effectExtent l="0" t="1270" r="635" b="0"/>
                <wp:wrapNone/>
                <wp:docPr id="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0842F0" w:rsidRDefault="00D43E68" w:rsidP="000842F0">
                            <w:pPr>
                              <w:pStyle w:val="SubheadHere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192.7pt;margin-top:90.85pt;width:225pt;height:36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" filled="f" stroked="f">
                <v:textbox>
                  <w:txbxContent>
                    <w:p w:rsidR="00D43E68" w:rsidRPr="000842F0" w:rsidRDefault="00D43E68" w:rsidP="000842F0">
                      <w:pPr>
                        <w:pStyle w:val="SubheadHere01"/>
                      </w:pPr>
                    </w:p>
                  </w:txbxContent>
                </v:textbox>
              </v:shape>
            </w:pict>
          </mc:Fallback>
        </mc:AlternateContent>
      </w:r>
      <w:r w:rsidR="00F65BB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79320A" wp14:editId="238192D6">
                <wp:simplePos x="0" y="0"/>
                <wp:positionH relativeFrom="column">
                  <wp:posOffset>6790690</wp:posOffset>
                </wp:positionH>
                <wp:positionV relativeFrom="paragraph">
                  <wp:posOffset>-332105</wp:posOffset>
                </wp:positionV>
                <wp:extent cx="1714500" cy="342900"/>
                <wp:effectExtent l="0" t="1270" r="635" b="0"/>
                <wp:wrapNone/>
                <wp:docPr id="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A970DE" w:rsidRDefault="00517BBE" w:rsidP="00052C06">
                            <w:pPr>
                              <w:pStyle w:val="websit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970DE">
                              <w:rPr>
                                <w:b/>
                                <w:sz w:val="28"/>
                                <w:szCs w:val="28"/>
                              </w:rPr>
                              <w:t>WWW.ACPA.NET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4" type="#_x0000_t202" style="position:absolute;margin-left:534.7pt;margin-top:-26.15pt;width:135pt;height:27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" filled="f" stroked="f">
                <v:textbox>
                  <w:txbxContent>
                    <w:p w:rsidR="00D43E68" w:rsidRPr="00A970DE" w:rsidRDefault="00517BBE" w:rsidP="00052C06">
                      <w:pPr>
                        <w:pStyle w:val="website"/>
                        <w:rPr>
                          <w:b/>
                          <w:sz w:val="28"/>
                          <w:szCs w:val="28"/>
                        </w:rPr>
                      </w:pPr>
                      <w:r w:rsidRPr="00A970DE">
                        <w:rPr>
                          <w:b/>
                          <w:sz w:val="28"/>
                          <w:szCs w:val="28"/>
                        </w:rPr>
                        <w:t>WWW.ACPA.NET</w:t>
                      </w:r>
                    </w:p>
                  </w:txbxContent>
                </v:textbox>
              </v:shape>
            </w:pict>
          </mc:Fallback>
        </mc:AlternateContent>
      </w:r>
      <w:r w:rsidR="00F65BB7">
        <w:rPr>
          <w:noProof/>
        </w:rPr>
        <w:drawing>
          <wp:anchor distT="0" distB="0" distL="114300" distR="114300" simplePos="0" relativeHeight="251653120" behindDoc="1" locked="0" layoutInCell="1" allowOverlap="1" wp14:anchorId="3CEAD01E" wp14:editId="173EE77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10067290" cy="7773670"/>
            <wp:effectExtent l="0" t="0" r="0" b="0"/>
            <wp:wrapNone/>
            <wp:docPr id="73" name="Picture 73" descr="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rochure_insi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90" cy="777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66" w:rsidRPr="001438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43E68" w:rsidSect="00D43E68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C35D0"/>
    <w:multiLevelType w:val="hybridMultilevel"/>
    <w:tmpl w:val="645A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05D1A"/>
    <w:multiLevelType w:val="hybridMultilevel"/>
    <w:tmpl w:val="56EACE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2A5831"/>
    <w:multiLevelType w:val="hybridMultilevel"/>
    <w:tmpl w:val="56E27F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39D"/>
    <w:rsid w:val="00052C06"/>
    <w:rsid w:val="00062E47"/>
    <w:rsid w:val="000842F0"/>
    <w:rsid w:val="0009498B"/>
    <w:rsid w:val="000E4578"/>
    <w:rsid w:val="00100AFA"/>
    <w:rsid w:val="00143866"/>
    <w:rsid w:val="00143E14"/>
    <w:rsid w:val="00160C9E"/>
    <w:rsid w:val="001A1820"/>
    <w:rsid w:val="001C1DDC"/>
    <w:rsid w:val="001D4529"/>
    <w:rsid w:val="00206EED"/>
    <w:rsid w:val="002200B3"/>
    <w:rsid w:val="00245F54"/>
    <w:rsid w:val="002B745E"/>
    <w:rsid w:val="002F39C6"/>
    <w:rsid w:val="00321153"/>
    <w:rsid w:val="00374866"/>
    <w:rsid w:val="0038304C"/>
    <w:rsid w:val="003D17FA"/>
    <w:rsid w:val="00467C19"/>
    <w:rsid w:val="004A3E34"/>
    <w:rsid w:val="004C4D2A"/>
    <w:rsid w:val="004C5C4A"/>
    <w:rsid w:val="004D6361"/>
    <w:rsid w:val="00510B97"/>
    <w:rsid w:val="00517BBE"/>
    <w:rsid w:val="005428AE"/>
    <w:rsid w:val="0054739D"/>
    <w:rsid w:val="0057229F"/>
    <w:rsid w:val="005A3F83"/>
    <w:rsid w:val="005D1858"/>
    <w:rsid w:val="005F0AFF"/>
    <w:rsid w:val="006035D9"/>
    <w:rsid w:val="00624524"/>
    <w:rsid w:val="00667B3C"/>
    <w:rsid w:val="00701AE5"/>
    <w:rsid w:val="00720048"/>
    <w:rsid w:val="00747133"/>
    <w:rsid w:val="007544B2"/>
    <w:rsid w:val="00787BF9"/>
    <w:rsid w:val="007D3498"/>
    <w:rsid w:val="007F720A"/>
    <w:rsid w:val="008046BD"/>
    <w:rsid w:val="008555BC"/>
    <w:rsid w:val="008A4AF4"/>
    <w:rsid w:val="008C723A"/>
    <w:rsid w:val="00913FFF"/>
    <w:rsid w:val="00987B01"/>
    <w:rsid w:val="009959B6"/>
    <w:rsid w:val="009B61A7"/>
    <w:rsid w:val="00A3056E"/>
    <w:rsid w:val="00A77BF5"/>
    <w:rsid w:val="00A80E0E"/>
    <w:rsid w:val="00A90BC1"/>
    <w:rsid w:val="00A970DE"/>
    <w:rsid w:val="00AB4A92"/>
    <w:rsid w:val="00B622B8"/>
    <w:rsid w:val="00B9431A"/>
    <w:rsid w:val="00C10F93"/>
    <w:rsid w:val="00C83312"/>
    <w:rsid w:val="00CF4AF0"/>
    <w:rsid w:val="00D43E68"/>
    <w:rsid w:val="00D541C7"/>
    <w:rsid w:val="00D57A6D"/>
    <w:rsid w:val="00D766AF"/>
    <w:rsid w:val="00D8087B"/>
    <w:rsid w:val="00D95070"/>
    <w:rsid w:val="00DF0BE6"/>
    <w:rsid w:val="00E47FDE"/>
    <w:rsid w:val="00E60FE8"/>
    <w:rsid w:val="00ED504F"/>
    <w:rsid w:val="00F13D5B"/>
    <w:rsid w:val="00F2691B"/>
    <w:rsid w:val="00F33281"/>
    <w:rsid w:val="00F65BB7"/>
    <w:rsid w:val="00FB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04C"/>
    <w:rPr>
      <w:sz w:val="24"/>
    </w:rPr>
  </w:style>
  <w:style w:type="paragraph" w:styleId="Heading1">
    <w:name w:val="heading 1"/>
    <w:basedOn w:val="Normal"/>
    <w:next w:val="Normal"/>
    <w:qFormat/>
    <w:rsid w:val="007E5411"/>
    <w:pPr>
      <w:keepNext/>
      <w:jc w:val="center"/>
      <w:outlineLvl w:val="0"/>
    </w:pPr>
    <w:rPr>
      <w:rFonts w:ascii="Times" w:eastAsia="Times" w:hAnsi="Times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photohere">
    <w:name w:val="Place photo here"/>
    <w:basedOn w:val="Normal"/>
    <w:link w:val="PlacephotohereChar"/>
    <w:qFormat/>
    <w:rsid w:val="00987B01"/>
    <w:pPr>
      <w:jc w:val="center"/>
    </w:pPr>
    <w:rPr>
      <w:rFonts w:ascii="Arial" w:hAnsi="Arial"/>
      <w:color w:val="FFFFEF"/>
      <w:sz w:val="20"/>
    </w:rPr>
  </w:style>
  <w:style w:type="paragraph" w:customStyle="1" w:styleId="Header01">
    <w:name w:val="Header 01"/>
    <w:basedOn w:val="Normal"/>
    <w:link w:val="Header01Char"/>
    <w:qFormat/>
    <w:rsid w:val="00D43E68"/>
    <w:pPr>
      <w:jc w:val="both"/>
    </w:pPr>
    <w:rPr>
      <w:rFonts w:ascii="Arial" w:hAnsi="Arial"/>
      <w:caps/>
      <w:color w:val="FFFFEF"/>
      <w:sz w:val="48"/>
    </w:rPr>
  </w:style>
  <w:style w:type="character" w:customStyle="1" w:styleId="PlacephotohereChar">
    <w:name w:val="Place photo here Char"/>
    <w:basedOn w:val="DefaultParagraphFont"/>
    <w:link w:val="Placephotohere"/>
    <w:rsid w:val="00987B01"/>
    <w:rPr>
      <w:rFonts w:ascii="Arial" w:hAnsi="Arial"/>
      <w:color w:val="FFFFEF"/>
    </w:rPr>
  </w:style>
  <w:style w:type="paragraph" w:customStyle="1" w:styleId="SubheadHere">
    <w:name w:val="Subhead Here"/>
    <w:basedOn w:val="Normal"/>
    <w:link w:val="SubheadHereChar"/>
    <w:qFormat/>
    <w:rsid w:val="00D43E68"/>
    <w:pPr>
      <w:jc w:val="both"/>
    </w:pPr>
    <w:rPr>
      <w:rFonts w:ascii="Arial" w:hAnsi="Arial"/>
      <w:caps/>
      <w:color w:val="FFFFEF"/>
    </w:rPr>
  </w:style>
  <w:style w:type="character" w:customStyle="1" w:styleId="Header01Char">
    <w:name w:val="Header 01 Char"/>
    <w:basedOn w:val="DefaultParagraphFont"/>
    <w:link w:val="Header01"/>
    <w:rsid w:val="00D43E68"/>
    <w:rPr>
      <w:rFonts w:ascii="Arial" w:hAnsi="Arial"/>
      <w:caps/>
      <w:color w:val="FFFFEF"/>
      <w:sz w:val="48"/>
    </w:rPr>
  </w:style>
  <w:style w:type="paragraph" w:customStyle="1" w:styleId="CALLOUTTEXT">
    <w:name w:val="CALL OUT TEXT"/>
    <w:basedOn w:val="Normal"/>
    <w:link w:val="CALLOUTTEXTChar"/>
    <w:qFormat/>
    <w:rsid w:val="00D43E68"/>
    <w:rPr>
      <w:rFonts w:ascii="Arial" w:hAnsi="Arial" w:cs="Arial"/>
      <w:caps/>
      <w:color w:val="9D1C20"/>
    </w:rPr>
  </w:style>
  <w:style w:type="character" w:customStyle="1" w:styleId="SubheadHereChar">
    <w:name w:val="Subhead Here Char"/>
    <w:basedOn w:val="DefaultParagraphFont"/>
    <w:link w:val="SubheadHere"/>
    <w:rsid w:val="00D43E68"/>
    <w:rPr>
      <w:rFonts w:ascii="Arial" w:hAnsi="Arial"/>
      <w:caps/>
      <w:color w:val="FFFFEF"/>
      <w:sz w:val="24"/>
    </w:rPr>
  </w:style>
  <w:style w:type="paragraph" w:customStyle="1" w:styleId="BodyText01">
    <w:name w:val="Body Text 01"/>
    <w:basedOn w:val="Normal"/>
    <w:link w:val="BodyText01Char"/>
    <w:qFormat/>
    <w:rsid w:val="00E47FDE"/>
    <w:pPr>
      <w:widowControl w:val="0"/>
      <w:spacing w:before="120" w:line="360" w:lineRule="auto"/>
    </w:pPr>
    <w:rPr>
      <w:rFonts w:ascii="Arial" w:hAnsi="Arial" w:cs="Arial"/>
      <w:color w:val="585747"/>
      <w:sz w:val="20"/>
      <w:lang w:val="en"/>
    </w:rPr>
  </w:style>
  <w:style w:type="character" w:customStyle="1" w:styleId="CALLOUTTEXTChar">
    <w:name w:val="CALL OUT TEXT Char"/>
    <w:basedOn w:val="DefaultParagraphFont"/>
    <w:link w:val="CALLOUTTEXT"/>
    <w:rsid w:val="00D43E68"/>
    <w:rPr>
      <w:rFonts w:ascii="Arial" w:hAnsi="Arial" w:cs="Arial"/>
      <w:caps/>
      <w:color w:val="9D1C20"/>
      <w:sz w:val="24"/>
    </w:rPr>
  </w:style>
  <w:style w:type="paragraph" w:customStyle="1" w:styleId="Quote1">
    <w:name w:val="Quote1"/>
    <w:basedOn w:val="Normal"/>
    <w:link w:val="quoteChar"/>
    <w:qFormat/>
    <w:rsid w:val="004A3E34"/>
    <w:pPr>
      <w:spacing w:line="360" w:lineRule="auto"/>
    </w:pPr>
    <w:rPr>
      <w:rFonts w:ascii="Arial" w:hAnsi="Arial"/>
      <w:caps/>
      <w:color w:val="FFFFFF"/>
    </w:rPr>
  </w:style>
  <w:style w:type="character" w:customStyle="1" w:styleId="BodyText01Char">
    <w:name w:val="Body Text 01 Char"/>
    <w:basedOn w:val="DefaultParagraphFont"/>
    <w:link w:val="BodyText01"/>
    <w:rsid w:val="00E47FDE"/>
    <w:rPr>
      <w:rFonts w:ascii="Arial" w:hAnsi="Arial" w:cs="Arial"/>
      <w:color w:val="585747"/>
      <w:lang w:val="en"/>
    </w:rPr>
  </w:style>
  <w:style w:type="paragraph" w:customStyle="1" w:styleId="SpecificPoints">
    <w:name w:val="Specific Points"/>
    <w:basedOn w:val="Normal"/>
    <w:link w:val="SpecificPointsChar"/>
    <w:qFormat/>
    <w:rsid w:val="004A3E34"/>
    <w:rPr>
      <w:rFonts w:ascii="Arial" w:hAnsi="Arial"/>
      <w:caps/>
      <w:color w:val="FFFFEF"/>
      <w:sz w:val="20"/>
    </w:rPr>
  </w:style>
  <w:style w:type="character" w:customStyle="1" w:styleId="quoteChar">
    <w:name w:val="quote Char"/>
    <w:basedOn w:val="DefaultParagraphFont"/>
    <w:link w:val="Quote1"/>
    <w:rsid w:val="004A3E34"/>
    <w:rPr>
      <w:rFonts w:ascii="Arial" w:hAnsi="Arial"/>
      <w:caps/>
      <w:color w:val="FFFFFF"/>
      <w:sz w:val="24"/>
    </w:rPr>
  </w:style>
  <w:style w:type="paragraph" w:customStyle="1" w:styleId="Bulletpoints">
    <w:name w:val="Bullet points"/>
    <w:basedOn w:val="Normal"/>
    <w:link w:val="BulletpointsChar"/>
    <w:qFormat/>
    <w:rsid w:val="008C723A"/>
    <w:pPr>
      <w:spacing w:line="360" w:lineRule="auto"/>
    </w:pPr>
    <w:rPr>
      <w:rFonts w:ascii="Arial" w:hAnsi="Arial"/>
      <w:color w:val="FFFFEF"/>
      <w:sz w:val="20"/>
    </w:rPr>
  </w:style>
  <w:style w:type="character" w:customStyle="1" w:styleId="SpecificPointsChar">
    <w:name w:val="Specific Points Char"/>
    <w:basedOn w:val="DefaultParagraphFont"/>
    <w:link w:val="SpecificPoints"/>
    <w:rsid w:val="004A3E34"/>
    <w:rPr>
      <w:rFonts w:ascii="Arial" w:hAnsi="Arial"/>
      <w:caps/>
      <w:color w:val="FFFFEF"/>
    </w:rPr>
  </w:style>
  <w:style w:type="paragraph" w:customStyle="1" w:styleId="Address">
    <w:name w:val="Address"/>
    <w:basedOn w:val="Normal"/>
    <w:link w:val="AddressChar"/>
    <w:qFormat/>
    <w:rsid w:val="008C723A"/>
    <w:pPr>
      <w:jc w:val="center"/>
    </w:pPr>
    <w:rPr>
      <w:rFonts w:ascii="Arial" w:hAnsi="Arial"/>
      <w:color w:val="585747"/>
      <w:sz w:val="20"/>
    </w:rPr>
  </w:style>
  <w:style w:type="character" w:customStyle="1" w:styleId="BulletpointsChar">
    <w:name w:val="Bullet points Char"/>
    <w:basedOn w:val="DefaultParagraphFont"/>
    <w:link w:val="Bulletpoints"/>
    <w:rsid w:val="008C723A"/>
    <w:rPr>
      <w:rFonts w:ascii="Arial" w:hAnsi="Arial"/>
      <w:color w:val="FFFFEF"/>
    </w:rPr>
  </w:style>
  <w:style w:type="paragraph" w:customStyle="1" w:styleId="BodyText02">
    <w:name w:val="Body Text 02"/>
    <w:basedOn w:val="BodyText01"/>
    <w:link w:val="BodyText02Char"/>
    <w:qFormat/>
    <w:rsid w:val="00052C06"/>
    <w:rPr>
      <w:color w:val="FFFFFF"/>
    </w:rPr>
  </w:style>
  <w:style w:type="character" w:customStyle="1" w:styleId="AddressChar">
    <w:name w:val="Address Char"/>
    <w:basedOn w:val="DefaultParagraphFont"/>
    <w:link w:val="Address"/>
    <w:rsid w:val="008C723A"/>
    <w:rPr>
      <w:rFonts w:ascii="Arial" w:hAnsi="Arial"/>
      <w:color w:val="585747"/>
    </w:rPr>
  </w:style>
  <w:style w:type="paragraph" w:customStyle="1" w:styleId="website">
    <w:name w:val="website"/>
    <w:basedOn w:val="Normal"/>
    <w:link w:val="websiteChar"/>
    <w:qFormat/>
    <w:rsid w:val="00052C06"/>
    <w:pPr>
      <w:jc w:val="right"/>
    </w:pPr>
    <w:rPr>
      <w:rFonts w:ascii="Arial" w:hAnsi="Arial"/>
      <w:color w:val="585747"/>
    </w:rPr>
  </w:style>
  <w:style w:type="character" w:customStyle="1" w:styleId="BodyText02Char">
    <w:name w:val="Body Text 02 Char"/>
    <w:basedOn w:val="BodyText01Char"/>
    <w:link w:val="BodyText02"/>
    <w:rsid w:val="00052C06"/>
    <w:rPr>
      <w:rFonts w:ascii="Arial" w:hAnsi="Arial" w:cs="Arial"/>
      <w:color w:val="FFFFFF"/>
      <w:lang w:val="en"/>
    </w:rPr>
  </w:style>
  <w:style w:type="paragraph" w:customStyle="1" w:styleId="Caption1">
    <w:name w:val="Caption1"/>
    <w:basedOn w:val="Normal"/>
    <w:link w:val="captionChar"/>
    <w:qFormat/>
    <w:rsid w:val="00052C06"/>
    <w:pPr>
      <w:jc w:val="right"/>
    </w:pPr>
    <w:rPr>
      <w:rFonts w:ascii="Arial" w:hAnsi="Arial"/>
      <w:caps/>
      <w:color w:val="585747"/>
      <w:sz w:val="14"/>
    </w:rPr>
  </w:style>
  <w:style w:type="character" w:customStyle="1" w:styleId="websiteChar">
    <w:name w:val="website Char"/>
    <w:basedOn w:val="DefaultParagraphFont"/>
    <w:link w:val="website"/>
    <w:rsid w:val="00052C06"/>
    <w:rPr>
      <w:rFonts w:ascii="Arial" w:hAnsi="Arial"/>
      <w:color w:val="585747"/>
      <w:sz w:val="24"/>
    </w:rPr>
  </w:style>
  <w:style w:type="paragraph" w:customStyle="1" w:styleId="SubheadHere01">
    <w:name w:val="Subhead Here 01"/>
    <w:basedOn w:val="Normal"/>
    <w:link w:val="SubheadHere01Char"/>
    <w:qFormat/>
    <w:rsid w:val="000842F0"/>
    <w:rPr>
      <w:rFonts w:ascii="Arial" w:hAnsi="Arial" w:cs="Arial"/>
      <w:color w:val="9D1C20"/>
      <w:szCs w:val="26"/>
    </w:rPr>
  </w:style>
  <w:style w:type="character" w:customStyle="1" w:styleId="captionChar">
    <w:name w:val="caption Char"/>
    <w:basedOn w:val="DefaultParagraphFont"/>
    <w:link w:val="Caption1"/>
    <w:rsid w:val="00052C06"/>
    <w:rPr>
      <w:rFonts w:ascii="Arial" w:hAnsi="Arial"/>
      <w:caps/>
      <w:color w:val="585747"/>
      <w:sz w:val="14"/>
    </w:rPr>
  </w:style>
  <w:style w:type="paragraph" w:customStyle="1" w:styleId="Entertheheadline">
    <w:name w:val="Enter the headline"/>
    <w:basedOn w:val="Normal"/>
    <w:link w:val="EntertheheadlineChar"/>
    <w:qFormat/>
    <w:rsid w:val="000842F0"/>
    <w:rPr>
      <w:rFonts w:ascii="Arial" w:hAnsi="Arial"/>
      <w:caps/>
      <w:color w:val="585747"/>
    </w:rPr>
  </w:style>
  <w:style w:type="character" w:customStyle="1" w:styleId="SubheadHere01Char">
    <w:name w:val="Subhead Here 01 Char"/>
    <w:basedOn w:val="DefaultParagraphFont"/>
    <w:link w:val="SubheadHere01"/>
    <w:rsid w:val="000842F0"/>
    <w:rPr>
      <w:rFonts w:ascii="Arial" w:hAnsi="Arial" w:cs="Arial"/>
      <w:color w:val="9D1C20"/>
      <w:sz w:val="24"/>
      <w:szCs w:val="26"/>
    </w:rPr>
  </w:style>
  <w:style w:type="character" w:customStyle="1" w:styleId="EntertheheadlineChar">
    <w:name w:val="Enter the headline Char"/>
    <w:basedOn w:val="DefaultParagraphFont"/>
    <w:link w:val="Entertheheadline"/>
    <w:rsid w:val="000842F0"/>
    <w:rPr>
      <w:rFonts w:ascii="Arial" w:hAnsi="Arial"/>
      <w:caps/>
      <w:color w:val="585747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3F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04C"/>
    <w:rPr>
      <w:sz w:val="24"/>
    </w:rPr>
  </w:style>
  <w:style w:type="paragraph" w:styleId="Heading1">
    <w:name w:val="heading 1"/>
    <w:basedOn w:val="Normal"/>
    <w:next w:val="Normal"/>
    <w:qFormat/>
    <w:rsid w:val="007E5411"/>
    <w:pPr>
      <w:keepNext/>
      <w:jc w:val="center"/>
      <w:outlineLvl w:val="0"/>
    </w:pPr>
    <w:rPr>
      <w:rFonts w:ascii="Times" w:eastAsia="Times" w:hAnsi="Times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photohere">
    <w:name w:val="Place photo here"/>
    <w:basedOn w:val="Normal"/>
    <w:link w:val="PlacephotohereChar"/>
    <w:qFormat/>
    <w:rsid w:val="00987B01"/>
    <w:pPr>
      <w:jc w:val="center"/>
    </w:pPr>
    <w:rPr>
      <w:rFonts w:ascii="Arial" w:hAnsi="Arial"/>
      <w:color w:val="FFFFEF"/>
      <w:sz w:val="20"/>
    </w:rPr>
  </w:style>
  <w:style w:type="paragraph" w:customStyle="1" w:styleId="Header01">
    <w:name w:val="Header 01"/>
    <w:basedOn w:val="Normal"/>
    <w:link w:val="Header01Char"/>
    <w:qFormat/>
    <w:rsid w:val="00D43E68"/>
    <w:pPr>
      <w:jc w:val="both"/>
    </w:pPr>
    <w:rPr>
      <w:rFonts w:ascii="Arial" w:hAnsi="Arial"/>
      <w:caps/>
      <w:color w:val="FFFFEF"/>
      <w:sz w:val="48"/>
    </w:rPr>
  </w:style>
  <w:style w:type="character" w:customStyle="1" w:styleId="PlacephotohereChar">
    <w:name w:val="Place photo here Char"/>
    <w:basedOn w:val="DefaultParagraphFont"/>
    <w:link w:val="Placephotohere"/>
    <w:rsid w:val="00987B01"/>
    <w:rPr>
      <w:rFonts w:ascii="Arial" w:hAnsi="Arial"/>
      <w:color w:val="FFFFEF"/>
    </w:rPr>
  </w:style>
  <w:style w:type="paragraph" w:customStyle="1" w:styleId="SubheadHere">
    <w:name w:val="Subhead Here"/>
    <w:basedOn w:val="Normal"/>
    <w:link w:val="SubheadHereChar"/>
    <w:qFormat/>
    <w:rsid w:val="00D43E68"/>
    <w:pPr>
      <w:jc w:val="both"/>
    </w:pPr>
    <w:rPr>
      <w:rFonts w:ascii="Arial" w:hAnsi="Arial"/>
      <w:caps/>
      <w:color w:val="FFFFEF"/>
    </w:rPr>
  </w:style>
  <w:style w:type="character" w:customStyle="1" w:styleId="Header01Char">
    <w:name w:val="Header 01 Char"/>
    <w:basedOn w:val="DefaultParagraphFont"/>
    <w:link w:val="Header01"/>
    <w:rsid w:val="00D43E68"/>
    <w:rPr>
      <w:rFonts w:ascii="Arial" w:hAnsi="Arial"/>
      <w:caps/>
      <w:color w:val="FFFFEF"/>
      <w:sz w:val="48"/>
    </w:rPr>
  </w:style>
  <w:style w:type="paragraph" w:customStyle="1" w:styleId="CALLOUTTEXT">
    <w:name w:val="CALL OUT TEXT"/>
    <w:basedOn w:val="Normal"/>
    <w:link w:val="CALLOUTTEXTChar"/>
    <w:qFormat/>
    <w:rsid w:val="00D43E68"/>
    <w:rPr>
      <w:rFonts w:ascii="Arial" w:hAnsi="Arial" w:cs="Arial"/>
      <w:caps/>
      <w:color w:val="9D1C20"/>
    </w:rPr>
  </w:style>
  <w:style w:type="character" w:customStyle="1" w:styleId="SubheadHereChar">
    <w:name w:val="Subhead Here Char"/>
    <w:basedOn w:val="DefaultParagraphFont"/>
    <w:link w:val="SubheadHere"/>
    <w:rsid w:val="00D43E68"/>
    <w:rPr>
      <w:rFonts w:ascii="Arial" w:hAnsi="Arial"/>
      <w:caps/>
      <w:color w:val="FFFFEF"/>
      <w:sz w:val="24"/>
    </w:rPr>
  </w:style>
  <w:style w:type="paragraph" w:customStyle="1" w:styleId="BodyText01">
    <w:name w:val="Body Text 01"/>
    <w:basedOn w:val="Normal"/>
    <w:link w:val="BodyText01Char"/>
    <w:qFormat/>
    <w:rsid w:val="00E47FDE"/>
    <w:pPr>
      <w:widowControl w:val="0"/>
      <w:spacing w:before="120" w:line="360" w:lineRule="auto"/>
    </w:pPr>
    <w:rPr>
      <w:rFonts w:ascii="Arial" w:hAnsi="Arial" w:cs="Arial"/>
      <w:color w:val="585747"/>
      <w:sz w:val="20"/>
      <w:lang w:val="en"/>
    </w:rPr>
  </w:style>
  <w:style w:type="character" w:customStyle="1" w:styleId="CALLOUTTEXTChar">
    <w:name w:val="CALL OUT TEXT Char"/>
    <w:basedOn w:val="DefaultParagraphFont"/>
    <w:link w:val="CALLOUTTEXT"/>
    <w:rsid w:val="00D43E68"/>
    <w:rPr>
      <w:rFonts w:ascii="Arial" w:hAnsi="Arial" w:cs="Arial"/>
      <w:caps/>
      <w:color w:val="9D1C20"/>
      <w:sz w:val="24"/>
    </w:rPr>
  </w:style>
  <w:style w:type="paragraph" w:customStyle="1" w:styleId="Quote1">
    <w:name w:val="Quote1"/>
    <w:basedOn w:val="Normal"/>
    <w:link w:val="quoteChar"/>
    <w:qFormat/>
    <w:rsid w:val="004A3E34"/>
    <w:pPr>
      <w:spacing w:line="360" w:lineRule="auto"/>
    </w:pPr>
    <w:rPr>
      <w:rFonts w:ascii="Arial" w:hAnsi="Arial"/>
      <w:caps/>
      <w:color w:val="FFFFFF"/>
    </w:rPr>
  </w:style>
  <w:style w:type="character" w:customStyle="1" w:styleId="BodyText01Char">
    <w:name w:val="Body Text 01 Char"/>
    <w:basedOn w:val="DefaultParagraphFont"/>
    <w:link w:val="BodyText01"/>
    <w:rsid w:val="00E47FDE"/>
    <w:rPr>
      <w:rFonts w:ascii="Arial" w:hAnsi="Arial" w:cs="Arial"/>
      <w:color w:val="585747"/>
      <w:lang w:val="en"/>
    </w:rPr>
  </w:style>
  <w:style w:type="paragraph" w:customStyle="1" w:styleId="SpecificPoints">
    <w:name w:val="Specific Points"/>
    <w:basedOn w:val="Normal"/>
    <w:link w:val="SpecificPointsChar"/>
    <w:qFormat/>
    <w:rsid w:val="004A3E34"/>
    <w:rPr>
      <w:rFonts w:ascii="Arial" w:hAnsi="Arial"/>
      <w:caps/>
      <w:color w:val="FFFFEF"/>
      <w:sz w:val="20"/>
    </w:rPr>
  </w:style>
  <w:style w:type="character" w:customStyle="1" w:styleId="quoteChar">
    <w:name w:val="quote Char"/>
    <w:basedOn w:val="DefaultParagraphFont"/>
    <w:link w:val="Quote1"/>
    <w:rsid w:val="004A3E34"/>
    <w:rPr>
      <w:rFonts w:ascii="Arial" w:hAnsi="Arial"/>
      <w:caps/>
      <w:color w:val="FFFFFF"/>
      <w:sz w:val="24"/>
    </w:rPr>
  </w:style>
  <w:style w:type="paragraph" w:customStyle="1" w:styleId="Bulletpoints">
    <w:name w:val="Bullet points"/>
    <w:basedOn w:val="Normal"/>
    <w:link w:val="BulletpointsChar"/>
    <w:qFormat/>
    <w:rsid w:val="008C723A"/>
    <w:pPr>
      <w:spacing w:line="360" w:lineRule="auto"/>
    </w:pPr>
    <w:rPr>
      <w:rFonts w:ascii="Arial" w:hAnsi="Arial"/>
      <w:color w:val="FFFFEF"/>
      <w:sz w:val="20"/>
    </w:rPr>
  </w:style>
  <w:style w:type="character" w:customStyle="1" w:styleId="SpecificPointsChar">
    <w:name w:val="Specific Points Char"/>
    <w:basedOn w:val="DefaultParagraphFont"/>
    <w:link w:val="SpecificPoints"/>
    <w:rsid w:val="004A3E34"/>
    <w:rPr>
      <w:rFonts w:ascii="Arial" w:hAnsi="Arial"/>
      <w:caps/>
      <w:color w:val="FFFFEF"/>
    </w:rPr>
  </w:style>
  <w:style w:type="paragraph" w:customStyle="1" w:styleId="Address">
    <w:name w:val="Address"/>
    <w:basedOn w:val="Normal"/>
    <w:link w:val="AddressChar"/>
    <w:qFormat/>
    <w:rsid w:val="008C723A"/>
    <w:pPr>
      <w:jc w:val="center"/>
    </w:pPr>
    <w:rPr>
      <w:rFonts w:ascii="Arial" w:hAnsi="Arial"/>
      <w:color w:val="585747"/>
      <w:sz w:val="20"/>
    </w:rPr>
  </w:style>
  <w:style w:type="character" w:customStyle="1" w:styleId="BulletpointsChar">
    <w:name w:val="Bullet points Char"/>
    <w:basedOn w:val="DefaultParagraphFont"/>
    <w:link w:val="Bulletpoints"/>
    <w:rsid w:val="008C723A"/>
    <w:rPr>
      <w:rFonts w:ascii="Arial" w:hAnsi="Arial"/>
      <w:color w:val="FFFFEF"/>
    </w:rPr>
  </w:style>
  <w:style w:type="paragraph" w:customStyle="1" w:styleId="BodyText02">
    <w:name w:val="Body Text 02"/>
    <w:basedOn w:val="BodyText01"/>
    <w:link w:val="BodyText02Char"/>
    <w:qFormat/>
    <w:rsid w:val="00052C06"/>
    <w:rPr>
      <w:color w:val="FFFFFF"/>
    </w:rPr>
  </w:style>
  <w:style w:type="character" w:customStyle="1" w:styleId="AddressChar">
    <w:name w:val="Address Char"/>
    <w:basedOn w:val="DefaultParagraphFont"/>
    <w:link w:val="Address"/>
    <w:rsid w:val="008C723A"/>
    <w:rPr>
      <w:rFonts w:ascii="Arial" w:hAnsi="Arial"/>
      <w:color w:val="585747"/>
    </w:rPr>
  </w:style>
  <w:style w:type="paragraph" w:customStyle="1" w:styleId="website">
    <w:name w:val="website"/>
    <w:basedOn w:val="Normal"/>
    <w:link w:val="websiteChar"/>
    <w:qFormat/>
    <w:rsid w:val="00052C06"/>
    <w:pPr>
      <w:jc w:val="right"/>
    </w:pPr>
    <w:rPr>
      <w:rFonts w:ascii="Arial" w:hAnsi="Arial"/>
      <w:color w:val="585747"/>
    </w:rPr>
  </w:style>
  <w:style w:type="character" w:customStyle="1" w:styleId="BodyText02Char">
    <w:name w:val="Body Text 02 Char"/>
    <w:basedOn w:val="BodyText01Char"/>
    <w:link w:val="BodyText02"/>
    <w:rsid w:val="00052C06"/>
    <w:rPr>
      <w:rFonts w:ascii="Arial" w:hAnsi="Arial" w:cs="Arial"/>
      <w:color w:val="FFFFFF"/>
      <w:lang w:val="en"/>
    </w:rPr>
  </w:style>
  <w:style w:type="paragraph" w:customStyle="1" w:styleId="Caption1">
    <w:name w:val="Caption1"/>
    <w:basedOn w:val="Normal"/>
    <w:link w:val="captionChar"/>
    <w:qFormat/>
    <w:rsid w:val="00052C06"/>
    <w:pPr>
      <w:jc w:val="right"/>
    </w:pPr>
    <w:rPr>
      <w:rFonts w:ascii="Arial" w:hAnsi="Arial"/>
      <w:caps/>
      <w:color w:val="585747"/>
      <w:sz w:val="14"/>
    </w:rPr>
  </w:style>
  <w:style w:type="character" w:customStyle="1" w:styleId="websiteChar">
    <w:name w:val="website Char"/>
    <w:basedOn w:val="DefaultParagraphFont"/>
    <w:link w:val="website"/>
    <w:rsid w:val="00052C06"/>
    <w:rPr>
      <w:rFonts w:ascii="Arial" w:hAnsi="Arial"/>
      <w:color w:val="585747"/>
      <w:sz w:val="24"/>
    </w:rPr>
  </w:style>
  <w:style w:type="paragraph" w:customStyle="1" w:styleId="SubheadHere01">
    <w:name w:val="Subhead Here 01"/>
    <w:basedOn w:val="Normal"/>
    <w:link w:val="SubheadHere01Char"/>
    <w:qFormat/>
    <w:rsid w:val="000842F0"/>
    <w:rPr>
      <w:rFonts w:ascii="Arial" w:hAnsi="Arial" w:cs="Arial"/>
      <w:color w:val="9D1C20"/>
      <w:szCs w:val="26"/>
    </w:rPr>
  </w:style>
  <w:style w:type="character" w:customStyle="1" w:styleId="captionChar">
    <w:name w:val="caption Char"/>
    <w:basedOn w:val="DefaultParagraphFont"/>
    <w:link w:val="Caption1"/>
    <w:rsid w:val="00052C06"/>
    <w:rPr>
      <w:rFonts w:ascii="Arial" w:hAnsi="Arial"/>
      <w:caps/>
      <w:color w:val="585747"/>
      <w:sz w:val="14"/>
    </w:rPr>
  </w:style>
  <w:style w:type="paragraph" w:customStyle="1" w:styleId="Entertheheadline">
    <w:name w:val="Enter the headline"/>
    <w:basedOn w:val="Normal"/>
    <w:link w:val="EntertheheadlineChar"/>
    <w:qFormat/>
    <w:rsid w:val="000842F0"/>
    <w:rPr>
      <w:rFonts w:ascii="Arial" w:hAnsi="Arial"/>
      <w:caps/>
      <w:color w:val="585747"/>
    </w:rPr>
  </w:style>
  <w:style w:type="character" w:customStyle="1" w:styleId="SubheadHere01Char">
    <w:name w:val="Subhead Here 01 Char"/>
    <w:basedOn w:val="DefaultParagraphFont"/>
    <w:link w:val="SubheadHere01"/>
    <w:rsid w:val="000842F0"/>
    <w:rPr>
      <w:rFonts w:ascii="Arial" w:hAnsi="Arial" w:cs="Arial"/>
      <w:color w:val="9D1C20"/>
      <w:sz w:val="24"/>
      <w:szCs w:val="26"/>
    </w:rPr>
  </w:style>
  <w:style w:type="character" w:customStyle="1" w:styleId="EntertheheadlineChar">
    <w:name w:val="Enter the headline Char"/>
    <w:basedOn w:val="DefaultParagraphFont"/>
    <w:link w:val="Entertheheadline"/>
    <w:rsid w:val="000842F0"/>
    <w:rPr>
      <w:rFonts w:ascii="Arial" w:hAnsi="Arial"/>
      <w:caps/>
      <w:color w:val="585747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3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37741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ACPA.NET" TargetMode="External"/><Relationship Id="rId18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ACPA.NET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wmf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reeman\AppData\Roaming\Microsoft\Templates\HP_HealthStylish_brochure_TP1037894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HP_HealthStylish_brochure_TP10378944.dot</Template>
  <TotalTime>11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Glendale, Az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Freeman, Angela</dc:creator>
  <cp:lastModifiedBy>Jerry Quarles</cp:lastModifiedBy>
  <cp:revision>4</cp:revision>
  <cp:lastPrinted>2014-06-17T15:24:00Z</cp:lastPrinted>
  <dcterms:created xsi:type="dcterms:W3CDTF">2014-06-04T21:25:00Z</dcterms:created>
  <dcterms:modified xsi:type="dcterms:W3CDTF">2014-06-17T21:51:00Z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TC103789449990</vt:lpwstr>
  </property>
</Properties>
</file>